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84F" w:rsidRPr="00890A03" w:rsidRDefault="0025284F">
      <w:pPr>
        <w:rPr>
          <w:b/>
          <w:sz w:val="24"/>
        </w:rPr>
      </w:pPr>
    </w:p>
    <w:p w:rsidR="004B4FD0" w:rsidRPr="004B4FD0" w:rsidRDefault="004B4FD0" w:rsidP="001E053E">
      <w:pPr>
        <w:pStyle w:val="Overskrift1"/>
        <w:ind w:right="482"/>
        <w:rPr>
          <w:sz w:val="20"/>
        </w:rPr>
      </w:pPr>
    </w:p>
    <w:p w:rsidR="001E053E" w:rsidRPr="006670F5" w:rsidRDefault="00F10EEB" w:rsidP="001E053E">
      <w:pPr>
        <w:pStyle w:val="Overskrift1"/>
        <w:ind w:right="482"/>
        <w:rPr>
          <w:sz w:val="36"/>
          <w:szCs w:val="36"/>
        </w:rPr>
      </w:pPr>
      <w:r>
        <w:rPr>
          <w:sz w:val="36"/>
          <w:szCs w:val="36"/>
        </w:rPr>
        <w:t>Referat</w:t>
      </w:r>
      <w:r w:rsidR="001E053E">
        <w:rPr>
          <w:sz w:val="36"/>
          <w:szCs w:val="36"/>
        </w:rPr>
        <w:t xml:space="preserve"> Driftsstyret</w:t>
      </w:r>
      <w:r w:rsidR="006531D1">
        <w:rPr>
          <w:sz w:val="36"/>
          <w:szCs w:val="36"/>
        </w:rPr>
        <w:t xml:space="preserve"> </w:t>
      </w:r>
    </w:p>
    <w:p w:rsidR="001E053E" w:rsidRPr="004B4FD0" w:rsidRDefault="001E053E" w:rsidP="004B4FD0">
      <w:pPr>
        <w:pBdr>
          <w:top w:val="single" w:sz="4" w:space="1" w:color="auto"/>
        </w:pBdr>
        <w:spacing w:before="0" w:after="0"/>
        <w:rPr>
          <w:sz w:val="16"/>
          <w:szCs w:val="16"/>
        </w:rPr>
      </w:pPr>
    </w:p>
    <w:p w:rsidR="009436CA" w:rsidRDefault="001E053E" w:rsidP="00A322C5">
      <w:pPr>
        <w:tabs>
          <w:tab w:val="left" w:pos="1418"/>
        </w:tabs>
        <w:spacing w:before="0" w:after="100" w:afterAutospacing="1"/>
        <w:ind w:left="1418" w:hanging="1418"/>
        <w:rPr>
          <w:sz w:val="24"/>
        </w:rPr>
      </w:pPr>
      <w:r>
        <w:rPr>
          <w:sz w:val="24"/>
        </w:rPr>
        <w:t xml:space="preserve">Til: </w:t>
      </w:r>
      <w:r>
        <w:rPr>
          <w:sz w:val="24"/>
        </w:rPr>
        <w:tab/>
      </w:r>
      <w:r w:rsidR="00E86D7B">
        <w:rPr>
          <w:sz w:val="24"/>
        </w:rPr>
        <w:t xml:space="preserve">Irene Ivin (driftsstyreleder), </w:t>
      </w:r>
      <w:r w:rsidR="00F10EEB">
        <w:rPr>
          <w:sz w:val="24"/>
        </w:rPr>
        <w:t>Frid Aulund</w:t>
      </w:r>
      <w:r w:rsidR="00E86D7B">
        <w:rPr>
          <w:sz w:val="24"/>
        </w:rPr>
        <w:t xml:space="preserve"> (foresatt og nestleder), Knut Hedemann (bydels repr.), Jørgen K. Hauge (bydels repr.), Knut Falchenberg (bydels. repr.), Sigurd Iversen (tilsatt), </w:t>
      </w:r>
      <w:r w:rsidR="00F10EEB">
        <w:rPr>
          <w:sz w:val="24"/>
        </w:rPr>
        <w:t xml:space="preserve">Jannicke Rindal (tilsatt) Bitten Koch, rektor </w:t>
      </w:r>
      <w:r w:rsidR="00A322C5">
        <w:rPr>
          <w:sz w:val="24"/>
        </w:rPr>
        <w:t>Ylva Kjendsli Mikkelsen</w:t>
      </w:r>
      <w:r w:rsidR="00E86D7B">
        <w:rPr>
          <w:sz w:val="24"/>
        </w:rPr>
        <w:t xml:space="preserve"> (</w:t>
      </w:r>
      <w:proofErr w:type="spellStart"/>
      <w:r w:rsidR="00E86D7B">
        <w:rPr>
          <w:sz w:val="24"/>
        </w:rPr>
        <w:t>ass.rektor</w:t>
      </w:r>
      <w:proofErr w:type="spellEnd"/>
      <w:r w:rsidR="00E86D7B">
        <w:rPr>
          <w:sz w:val="24"/>
        </w:rPr>
        <w:t xml:space="preserve">), </w:t>
      </w:r>
    </w:p>
    <w:p w:rsidR="001E053E" w:rsidRDefault="001E053E" w:rsidP="00F10EEB">
      <w:pPr>
        <w:tabs>
          <w:tab w:val="left" w:pos="1418"/>
        </w:tabs>
        <w:spacing w:before="0" w:after="100" w:afterAutospacing="1"/>
        <w:ind w:left="1418" w:hanging="1418"/>
        <w:rPr>
          <w:sz w:val="24"/>
        </w:rPr>
      </w:pPr>
      <w:r>
        <w:rPr>
          <w:sz w:val="24"/>
        </w:rPr>
        <w:t>Fra</w:t>
      </w:r>
      <w:r w:rsidR="00F10EEB">
        <w:rPr>
          <w:sz w:val="24"/>
        </w:rPr>
        <w:t>vær</w:t>
      </w:r>
      <w:r>
        <w:rPr>
          <w:sz w:val="24"/>
        </w:rPr>
        <w:t>:</w:t>
      </w:r>
      <w:r>
        <w:rPr>
          <w:sz w:val="24"/>
        </w:rPr>
        <w:tab/>
      </w:r>
      <w:r w:rsidR="002A3711">
        <w:rPr>
          <w:sz w:val="24"/>
        </w:rPr>
        <w:t>R</w:t>
      </w:r>
      <w:r w:rsidR="00F10EEB">
        <w:rPr>
          <w:sz w:val="24"/>
        </w:rPr>
        <w:t>epresentant</w:t>
      </w:r>
      <w:r w:rsidR="002A3711">
        <w:rPr>
          <w:sz w:val="24"/>
        </w:rPr>
        <w:t>(er)</w:t>
      </w:r>
      <w:r w:rsidR="00F10EEB">
        <w:rPr>
          <w:sz w:val="24"/>
        </w:rPr>
        <w:t xml:space="preserve"> fra elevrådet</w:t>
      </w:r>
    </w:p>
    <w:p w:rsidR="001E053E" w:rsidRDefault="001E053E" w:rsidP="001E053E">
      <w:pPr>
        <w:spacing w:before="0" w:after="100" w:afterAutospacing="1"/>
        <w:rPr>
          <w:sz w:val="24"/>
        </w:rPr>
      </w:pPr>
      <w:r>
        <w:rPr>
          <w:sz w:val="24"/>
        </w:rPr>
        <w:t>Møtegruppe:</w:t>
      </w:r>
      <w:r>
        <w:rPr>
          <w:sz w:val="24"/>
        </w:rPr>
        <w:tab/>
        <w:t>Driftsstyret</w:t>
      </w:r>
      <w:r w:rsidR="009436CA">
        <w:rPr>
          <w:sz w:val="24"/>
        </w:rPr>
        <w:t xml:space="preserve"> </w:t>
      </w:r>
    </w:p>
    <w:p w:rsidR="001E053E" w:rsidRDefault="001E053E" w:rsidP="001E053E">
      <w:pPr>
        <w:tabs>
          <w:tab w:val="left" w:pos="1418"/>
        </w:tabs>
        <w:spacing w:before="0" w:after="100" w:afterAutospacing="1"/>
        <w:rPr>
          <w:sz w:val="24"/>
        </w:rPr>
      </w:pPr>
      <w:r>
        <w:rPr>
          <w:sz w:val="24"/>
        </w:rPr>
        <w:t>Møtested:</w:t>
      </w:r>
      <w:r>
        <w:rPr>
          <w:sz w:val="24"/>
        </w:rPr>
        <w:tab/>
      </w:r>
      <w:r w:rsidR="000E3FFF">
        <w:rPr>
          <w:sz w:val="24"/>
        </w:rPr>
        <w:t>Personalrommet</w:t>
      </w:r>
      <w:r w:rsidR="009436CA">
        <w:rPr>
          <w:sz w:val="24"/>
        </w:rPr>
        <w:t xml:space="preserve"> </w:t>
      </w:r>
    </w:p>
    <w:p w:rsidR="001E053E" w:rsidRDefault="001E053E" w:rsidP="004B4FD0">
      <w:pPr>
        <w:tabs>
          <w:tab w:val="left" w:pos="1418"/>
        </w:tabs>
        <w:spacing w:before="0" w:after="120"/>
        <w:rPr>
          <w:sz w:val="24"/>
        </w:rPr>
      </w:pPr>
      <w:r>
        <w:rPr>
          <w:sz w:val="24"/>
        </w:rPr>
        <w:t>Møtetid:</w:t>
      </w:r>
      <w:r>
        <w:rPr>
          <w:sz w:val="24"/>
        </w:rPr>
        <w:tab/>
      </w:r>
      <w:r w:rsidR="007B4C9F">
        <w:rPr>
          <w:sz w:val="24"/>
        </w:rPr>
        <w:t>19.09</w:t>
      </w:r>
      <w:r w:rsidR="007166F5">
        <w:rPr>
          <w:sz w:val="24"/>
        </w:rPr>
        <w:t>.</w:t>
      </w:r>
      <w:r w:rsidR="001A3309">
        <w:rPr>
          <w:sz w:val="24"/>
        </w:rPr>
        <w:t>20</w:t>
      </w:r>
      <w:r w:rsidR="002C5E8A">
        <w:rPr>
          <w:sz w:val="24"/>
        </w:rPr>
        <w:t>1</w:t>
      </w:r>
      <w:r w:rsidR="00BB6421">
        <w:rPr>
          <w:sz w:val="24"/>
        </w:rPr>
        <w:t>8</w:t>
      </w:r>
      <w:r w:rsidR="00624F8A">
        <w:rPr>
          <w:sz w:val="24"/>
        </w:rPr>
        <w:t>, kl. 18</w:t>
      </w:r>
      <w:r w:rsidR="00DE4B4F">
        <w:rPr>
          <w:sz w:val="24"/>
        </w:rPr>
        <w:t>.00</w:t>
      </w:r>
      <w:r w:rsidR="009436CA">
        <w:rPr>
          <w:sz w:val="24"/>
        </w:rPr>
        <w:t xml:space="preserve"> </w:t>
      </w:r>
    </w:p>
    <w:p w:rsidR="008C2C6C" w:rsidRDefault="008C2C6C" w:rsidP="00D72DE7">
      <w:pPr>
        <w:pBdr>
          <w:top w:val="single" w:sz="4" w:space="1" w:color="auto"/>
        </w:pBdr>
        <w:tabs>
          <w:tab w:val="left" w:pos="1418"/>
        </w:tabs>
        <w:spacing w:before="0" w:after="0"/>
        <w:rPr>
          <w:sz w:val="24"/>
        </w:rPr>
      </w:pPr>
    </w:p>
    <w:p w:rsidR="00A813E8" w:rsidRDefault="00A813E8" w:rsidP="00A813E8">
      <w:pPr>
        <w:spacing w:before="0" w:after="0"/>
        <w:ind w:left="2127" w:hanging="1418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F10EEB">
        <w:rPr>
          <w:b/>
          <w:sz w:val="24"/>
        </w:rPr>
        <w:t>27</w:t>
      </w:r>
      <w:r w:rsidRPr="00CA4E90">
        <w:rPr>
          <w:b/>
          <w:sz w:val="24"/>
        </w:rPr>
        <w:t>/1</w:t>
      </w:r>
      <w:r w:rsidR="001F4010">
        <w:rPr>
          <w:b/>
          <w:sz w:val="24"/>
        </w:rPr>
        <w:t>8</w:t>
      </w:r>
      <w:r w:rsidRPr="00CA4E90">
        <w:rPr>
          <w:b/>
          <w:sz w:val="24"/>
        </w:rPr>
        <w:tab/>
        <w:t xml:space="preserve">Godkjenning av innkalling, saksliste og møtebok fra </w:t>
      </w:r>
      <w:r w:rsidR="00F10EEB">
        <w:rPr>
          <w:b/>
          <w:sz w:val="24"/>
        </w:rPr>
        <w:t>05.06</w:t>
      </w:r>
      <w:r w:rsidRPr="00CA4E90">
        <w:rPr>
          <w:b/>
          <w:sz w:val="24"/>
        </w:rPr>
        <w:t>.1</w:t>
      </w:r>
      <w:r w:rsidR="008E1A49">
        <w:rPr>
          <w:b/>
          <w:sz w:val="24"/>
        </w:rPr>
        <w:t>8</w:t>
      </w:r>
      <w:r>
        <w:rPr>
          <w:b/>
          <w:sz w:val="24"/>
        </w:rPr>
        <w:t>.</w:t>
      </w:r>
    </w:p>
    <w:p w:rsidR="007B4C9F" w:rsidRPr="007B4C9F" w:rsidRDefault="007B4C9F" w:rsidP="00A813E8">
      <w:pPr>
        <w:spacing w:before="0" w:after="0"/>
        <w:ind w:left="2127" w:hanging="1418"/>
        <w:rPr>
          <w:sz w:val="24"/>
        </w:rPr>
      </w:pPr>
      <w:r>
        <w:rPr>
          <w:b/>
          <w:sz w:val="24"/>
        </w:rPr>
        <w:tab/>
      </w:r>
      <w:r w:rsidRPr="007B4C9F">
        <w:rPr>
          <w:sz w:val="24"/>
        </w:rPr>
        <w:t>Innkalling, saksliste og møtebok er godkjent.</w:t>
      </w:r>
    </w:p>
    <w:p w:rsidR="00C80A68" w:rsidRDefault="00C80A68" w:rsidP="00A813E8">
      <w:pPr>
        <w:spacing w:before="0" w:after="0"/>
        <w:ind w:left="2127" w:hanging="1418"/>
        <w:rPr>
          <w:b/>
          <w:sz w:val="24"/>
        </w:rPr>
      </w:pPr>
    </w:p>
    <w:p w:rsidR="00C80A68" w:rsidRPr="00CA4E90" w:rsidRDefault="007B4C9F" w:rsidP="00A813E8">
      <w:pPr>
        <w:spacing w:before="0" w:after="0"/>
        <w:ind w:left="2127" w:hanging="1418"/>
        <w:rPr>
          <w:b/>
          <w:sz w:val="24"/>
        </w:rPr>
      </w:pPr>
      <w:r>
        <w:rPr>
          <w:b/>
          <w:sz w:val="24"/>
        </w:rPr>
        <w:t>Sak 28</w:t>
      </w:r>
      <w:r w:rsidR="00C80A68">
        <w:rPr>
          <w:b/>
          <w:sz w:val="24"/>
        </w:rPr>
        <w:t>/18</w:t>
      </w:r>
      <w:r w:rsidR="00C80A68">
        <w:rPr>
          <w:b/>
          <w:sz w:val="24"/>
        </w:rPr>
        <w:tab/>
        <w:t>Informasjon fra elevrådet</w:t>
      </w:r>
    </w:p>
    <w:p w:rsidR="00A813E8" w:rsidRDefault="007B4C9F" w:rsidP="00A813E8">
      <w:pPr>
        <w:tabs>
          <w:tab w:val="left" w:pos="1418"/>
        </w:tabs>
        <w:spacing w:before="0"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Elevrådet er foreløpig ikke konstituert. </w:t>
      </w:r>
    </w:p>
    <w:p w:rsidR="00F51B61" w:rsidRDefault="007B4C9F" w:rsidP="007B4C9F">
      <w:pPr>
        <w:tabs>
          <w:tab w:val="left" w:pos="1418"/>
        </w:tabs>
        <w:spacing w:before="0" w:after="0"/>
        <w:ind w:left="2127"/>
        <w:rPr>
          <w:sz w:val="24"/>
        </w:rPr>
      </w:pPr>
      <w:r>
        <w:rPr>
          <w:sz w:val="24"/>
        </w:rPr>
        <w:t xml:space="preserve">Skolen prøver ut ny ordning med søknad istedenfor </w:t>
      </w:r>
      <w:r w:rsidR="00F51B61">
        <w:rPr>
          <w:sz w:val="24"/>
        </w:rPr>
        <w:t>valg slik at det blir større mulighet for flere til å prøve seg i elevrådet.</w:t>
      </w:r>
    </w:p>
    <w:p w:rsidR="00BD5ABC" w:rsidRDefault="007B4C9F" w:rsidP="00BD5ABC">
      <w:pPr>
        <w:tabs>
          <w:tab w:val="left" w:pos="1418"/>
        </w:tabs>
        <w:spacing w:before="0" w:after="0"/>
        <w:ind w:left="2127"/>
        <w:rPr>
          <w:sz w:val="24"/>
        </w:rPr>
      </w:pPr>
      <w:r>
        <w:rPr>
          <w:sz w:val="24"/>
        </w:rPr>
        <w:t xml:space="preserve">Driftstyremedlem Jørgen K. Hauge er sterkt </w:t>
      </w:r>
      <w:r w:rsidR="00F51B61">
        <w:rPr>
          <w:sz w:val="24"/>
        </w:rPr>
        <w:t>imot</w:t>
      </w:r>
      <w:r>
        <w:rPr>
          <w:sz w:val="24"/>
        </w:rPr>
        <w:t xml:space="preserve"> dette. </w:t>
      </w:r>
      <w:r w:rsidR="00F51B61">
        <w:rPr>
          <w:sz w:val="24"/>
        </w:rPr>
        <w:t xml:space="preserve">Han håper at skolen besinner seg  fordi han mener at denne formen ikke gir den ønskede demokratiforståelsen.  </w:t>
      </w:r>
    </w:p>
    <w:p w:rsidR="00F51B61" w:rsidRDefault="00E54402" w:rsidP="00BD5ABC">
      <w:pPr>
        <w:tabs>
          <w:tab w:val="left" w:pos="1418"/>
        </w:tabs>
        <w:spacing w:before="0" w:after="0"/>
        <w:ind w:left="2127"/>
        <w:rPr>
          <w:sz w:val="24"/>
        </w:rPr>
      </w:pPr>
      <w:r>
        <w:rPr>
          <w:sz w:val="24"/>
        </w:rPr>
        <w:t xml:space="preserve">Vedtak: </w:t>
      </w:r>
      <w:r w:rsidR="00BD5ABC">
        <w:rPr>
          <w:sz w:val="24"/>
        </w:rPr>
        <w:t>Etter forslag fra DS vil de elevene som har søkt skriftlig bli stemt på i klassen før elevrådet konstitueres</w:t>
      </w:r>
    </w:p>
    <w:p w:rsidR="00BD5ABC" w:rsidRDefault="00BD5ABC" w:rsidP="00BD5ABC">
      <w:pPr>
        <w:tabs>
          <w:tab w:val="left" w:pos="1418"/>
        </w:tabs>
        <w:spacing w:before="0" w:after="0"/>
        <w:ind w:left="2127"/>
        <w:rPr>
          <w:sz w:val="24"/>
        </w:rPr>
      </w:pPr>
    </w:p>
    <w:p w:rsidR="007166F5" w:rsidRDefault="00BB6421" w:rsidP="007166F5">
      <w:pPr>
        <w:spacing w:before="0" w:after="0"/>
        <w:ind w:left="709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7B4C9F">
        <w:rPr>
          <w:b/>
          <w:sz w:val="24"/>
        </w:rPr>
        <w:t>29</w:t>
      </w:r>
      <w:r w:rsidRPr="00CA4E90">
        <w:rPr>
          <w:b/>
          <w:sz w:val="24"/>
        </w:rPr>
        <w:t>/1</w:t>
      </w:r>
      <w:r w:rsidR="001F4010">
        <w:rPr>
          <w:b/>
          <w:sz w:val="24"/>
        </w:rPr>
        <w:t>8</w:t>
      </w:r>
      <w:r>
        <w:rPr>
          <w:b/>
          <w:sz w:val="24"/>
        </w:rPr>
        <w:tab/>
      </w:r>
      <w:r w:rsidR="007166F5">
        <w:rPr>
          <w:b/>
          <w:sz w:val="24"/>
        </w:rPr>
        <w:t>Økonomi</w:t>
      </w:r>
    </w:p>
    <w:p w:rsidR="00F51B61" w:rsidRDefault="00F51B61" w:rsidP="007166F5">
      <w:pPr>
        <w:spacing w:before="0" w:after="0"/>
        <w:ind w:left="709"/>
        <w:rPr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 xml:space="preserve">Rektor informerer. </w:t>
      </w:r>
    </w:p>
    <w:p w:rsidR="00F51B61" w:rsidRDefault="00F51B61" w:rsidP="007166F5">
      <w:pPr>
        <w:spacing w:before="0" w:after="0"/>
        <w:ind w:left="709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Grei økonomi som går noe i pluss, og som er i balanse på lønn.  </w:t>
      </w:r>
    </w:p>
    <w:p w:rsidR="00F51B61" w:rsidRDefault="00F51B61" w:rsidP="007166F5">
      <w:pPr>
        <w:spacing w:before="0" w:after="0"/>
        <w:ind w:left="709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Nytt læreverk i matematikk på 1.-4.-trinn kjøpt inn. </w:t>
      </w:r>
    </w:p>
    <w:p w:rsidR="00F51B61" w:rsidRDefault="00F51B61" w:rsidP="007166F5">
      <w:pPr>
        <w:spacing w:before="0" w:after="0"/>
        <w:ind w:left="709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Rektor regner med noe økt elevtall sammenlignet med i fjor. </w:t>
      </w:r>
    </w:p>
    <w:p w:rsidR="00F51B61" w:rsidRPr="00F51B61" w:rsidRDefault="00F51B61" w:rsidP="007166F5">
      <w:pPr>
        <w:spacing w:before="0" w:after="0"/>
        <w:ind w:left="709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BB6421" w:rsidRDefault="00BB6421" w:rsidP="00A813E8">
      <w:pPr>
        <w:tabs>
          <w:tab w:val="left" w:pos="1418"/>
        </w:tabs>
        <w:spacing w:before="0" w:after="0"/>
        <w:rPr>
          <w:sz w:val="24"/>
        </w:rPr>
      </w:pPr>
    </w:p>
    <w:p w:rsidR="009C5023" w:rsidRDefault="009C5023" w:rsidP="009C5023">
      <w:pPr>
        <w:spacing w:before="0" w:after="0"/>
        <w:ind w:left="709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7B4C9F">
        <w:rPr>
          <w:b/>
          <w:sz w:val="24"/>
        </w:rPr>
        <w:t>30</w:t>
      </w:r>
      <w:r w:rsidRPr="00CA4E90">
        <w:rPr>
          <w:b/>
          <w:sz w:val="24"/>
        </w:rPr>
        <w:t>/1</w:t>
      </w:r>
      <w:r>
        <w:rPr>
          <w:b/>
          <w:sz w:val="24"/>
        </w:rPr>
        <w:t>8</w:t>
      </w:r>
      <w:r>
        <w:rPr>
          <w:b/>
          <w:sz w:val="24"/>
        </w:rPr>
        <w:tab/>
      </w:r>
      <w:r w:rsidR="007166F5">
        <w:rPr>
          <w:b/>
          <w:sz w:val="24"/>
        </w:rPr>
        <w:t>Ansettelser og stillingsplan</w:t>
      </w:r>
    </w:p>
    <w:p w:rsidR="00F51B61" w:rsidRPr="00F51B61" w:rsidRDefault="00F51B61" w:rsidP="009C5023">
      <w:pPr>
        <w:spacing w:before="0" w:after="0"/>
        <w:ind w:left="709"/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 xml:space="preserve">Skolen mangler 1 lærer pr. dags dato. Skolen er i prosess rundt dette. </w:t>
      </w:r>
    </w:p>
    <w:p w:rsidR="000814E0" w:rsidRDefault="000814E0" w:rsidP="007166F5">
      <w:pPr>
        <w:spacing w:before="0" w:after="0"/>
        <w:rPr>
          <w:sz w:val="24"/>
        </w:rPr>
      </w:pPr>
    </w:p>
    <w:p w:rsidR="00131076" w:rsidRDefault="00A813E8" w:rsidP="00A813E8">
      <w:pPr>
        <w:spacing w:before="0" w:after="0"/>
        <w:ind w:firstLine="709"/>
        <w:rPr>
          <w:b/>
          <w:sz w:val="24"/>
        </w:rPr>
      </w:pPr>
      <w:r w:rsidRPr="00CA4E90">
        <w:rPr>
          <w:b/>
          <w:sz w:val="24"/>
        </w:rPr>
        <w:t xml:space="preserve">Sak </w:t>
      </w:r>
      <w:r w:rsidR="00F51B61">
        <w:rPr>
          <w:b/>
          <w:sz w:val="24"/>
        </w:rPr>
        <w:t>31</w:t>
      </w:r>
      <w:r w:rsidRPr="00CA4E90">
        <w:rPr>
          <w:b/>
          <w:sz w:val="24"/>
        </w:rPr>
        <w:t>/1</w:t>
      </w:r>
      <w:r w:rsidR="001F4010">
        <w:rPr>
          <w:b/>
          <w:sz w:val="24"/>
        </w:rPr>
        <w:t>8</w:t>
      </w:r>
      <w:r w:rsidRPr="00CA4E90">
        <w:rPr>
          <w:b/>
          <w:sz w:val="24"/>
        </w:rPr>
        <w:tab/>
      </w:r>
      <w:r w:rsidR="007166F5">
        <w:rPr>
          <w:b/>
          <w:sz w:val="24"/>
        </w:rPr>
        <w:t>Pedagogiske og miljørettede satsingsområder</w:t>
      </w:r>
    </w:p>
    <w:p w:rsidR="00F51B61" w:rsidRDefault="00F51B61" w:rsidP="00A813E8">
      <w:pPr>
        <w:spacing w:before="0" w:after="0"/>
        <w:ind w:firstLine="709"/>
        <w:rPr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 xml:space="preserve">Rektor og assisterende rektor informerer om at skolen har avviklet </w:t>
      </w:r>
    </w:p>
    <w:p w:rsidR="00F51B61" w:rsidRDefault="00F51B61" w:rsidP="00F51B61">
      <w:pPr>
        <w:spacing w:before="0" w:after="0"/>
        <w:ind w:left="2127"/>
        <w:rPr>
          <w:sz w:val="24"/>
        </w:rPr>
      </w:pPr>
      <w:r>
        <w:rPr>
          <w:sz w:val="24"/>
        </w:rPr>
        <w:t xml:space="preserve">PALS, og utviklet egen modell – Lambertsetermodellen. Denne står det mer om på skolens hjemmeside. </w:t>
      </w:r>
    </w:p>
    <w:p w:rsidR="00F51B61" w:rsidRDefault="00F51B61" w:rsidP="00F51B61">
      <w:pPr>
        <w:spacing w:before="0" w:after="0"/>
        <w:ind w:left="2127"/>
        <w:rPr>
          <w:sz w:val="24"/>
        </w:rPr>
      </w:pPr>
      <w:r>
        <w:rPr>
          <w:sz w:val="24"/>
        </w:rPr>
        <w:lastRenderedPageBreak/>
        <w:t xml:space="preserve">Skolen har startet opp med fagseksjoner i norsk, matematikk og engelsk. Hver seksjon har egen fagleder. </w:t>
      </w:r>
    </w:p>
    <w:p w:rsidR="00E54402" w:rsidRDefault="00E54402" w:rsidP="00E54402">
      <w:pPr>
        <w:spacing w:before="0" w:after="0"/>
        <w:ind w:left="2127"/>
        <w:rPr>
          <w:sz w:val="24"/>
        </w:rPr>
      </w:pPr>
      <w:r>
        <w:rPr>
          <w:sz w:val="24"/>
        </w:rPr>
        <w:t xml:space="preserve">Skolen har kjøpt inn I-Pad til alle på 1. trinn. Ønsker å kjøpe inn I-Pad til hele barnetrinnet. For å få til dette ønsker rektor å søke om en nedbetalingsplan fra utdanningsetaten over 5 år. </w:t>
      </w:r>
    </w:p>
    <w:p w:rsidR="00E54402" w:rsidRDefault="00E54402" w:rsidP="00E54402">
      <w:pPr>
        <w:spacing w:before="0" w:after="0"/>
        <w:ind w:left="2127"/>
        <w:rPr>
          <w:sz w:val="24"/>
        </w:rPr>
      </w:pPr>
    </w:p>
    <w:p w:rsidR="00BD5ABC" w:rsidRDefault="00E54402" w:rsidP="00BD5ABC">
      <w:pPr>
        <w:spacing w:before="0" w:after="0"/>
        <w:ind w:left="2127"/>
        <w:rPr>
          <w:sz w:val="24"/>
        </w:rPr>
      </w:pPr>
      <w:r>
        <w:rPr>
          <w:sz w:val="24"/>
        </w:rPr>
        <w:t xml:space="preserve">Vedtak: </w:t>
      </w:r>
      <w:r w:rsidR="00BD5ABC">
        <w:rPr>
          <w:sz w:val="24"/>
        </w:rPr>
        <w:t xml:space="preserve">Driftsstyret ser positivt på at skolen er proaktiv </w:t>
      </w:r>
      <w:proofErr w:type="spellStart"/>
      <w:r w:rsidR="00BD5ABC">
        <w:rPr>
          <w:sz w:val="24"/>
        </w:rPr>
        <w:t>ifht</w:t>
      </w:r>
      <w:proofErr w:type="spellEnd"/>
      <w:r w:rsidR="00BD5ABC">
        <w:rPr>
          <w:sz w:val="24"/>
        </w:rPr>
        <w:t xml:space="preserve"> modernisering og digitalisering, og godkjenner at det søkes om midler til innkjøp ar IPAD-er.</w:t>
      </w:r>
    </w:p>
    <w:p w:rsidR="00BD5ABC" w:rsidRDefault="00BD5ABC" w:rsidP="00BD5ABC">
      <w:pPr>
        <w:spacing w:before="0" w:after="0"/>
        <w:ind w:left="2127"/>
        <w:rPr>
          <w:sz w:val="24"/>
        </w:rPr>
      </w:pPr>
    </w:p>
    <w:p w:rsidR="00F51B61" w:rsidRDefault="00F51B61" w:rsidP="00F51B61">
      <w:pPr>
        <w:spacing w:before="0" w:after="0"/>
        <w:rPr>
          <w:b/>
          <w:sz w:val="24"/>
        </w:rPr>
      </w:pPr>
      <w:r>
        <w:rPr>
          <w:sz w:val="24"/>
        </w:rPr>
        <w:tab/>
      </w:r>
      <w:r>
        <w:rPr>
          <w:b/>
          <w:sz w:val="24"/>
        </w:rPr>
        <w:t>Sak 32/18</w:t>
      </w:r>
      <w:r>
        <w:rPr>
          <w:b/>
          <w:sz w:val="24"/>
        </w:rPr>
        <w:tab/>
        <w:t>Resultater eksamen vår 2018</w:t>
      </w:r>
    </w:p>
    <w:p w:rsidR="00F51B61" w:rsidRPr="00F51B61" w:rsidRDefault="00F51B61" w:rsidP="00F51B61">
      <w:pPr>
        <w:spacing w:before="0" w:after="0"/>
        <w:rPr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F51B61">
        <w:rPr>
          <w:sz w:val="24"/>
        </w:rPr>
        <w:t xml:space="preserve">Rektor orienterer. </w:t>
      </w:r>
    </w:p>
    <w:p w:rsidR="00F51B61" w:rsidRPr="00F51B61" w:rsidRDefault="00F51B61" w:rsidP="00A813E8">
      <w:pPr>
        <w:spacing w:before="0" w:after="0"/>
        <w:ind w:firstLine="709"/>
        <w:rPr>
          <w:sz w:val="24"/>
        </w:rPr>
      </w:pPr>
    </w:p>
    <w:p w:rsidR="00BD0194" w:rsidRDefault="00F51B61" w:rsidP="00F51B61">
      <w:pPr>
        <w:spacing w:before="0" w:after="0"/>
        <w:ind w:firstLine="709"/>
        <w:rPr>
          <w:b/>
          <w:sz w:val="24"/>
        </w:rPr>
      </w:pPr>
      <w:r>
        <w:rPr>
          <w:b/>
          <w:sz w:val="24"/>
        </w:rPr>
        <w:t>Sak 33</w:t>
      </w:r>
      <w:r w:rsidR="00131076">
        <w:rPr>
          <w:b/>
          <w:sz w:val="24"/>
        </w:rPr>
        <w:t>/18</w:t>
      </w:r>
      <w:r w:rsidR="00131076">
        <w:rPr>
          <w:b/>
          <w:sz w:val="24"/>
        </w:rPr>
        <w:tab/>
      </w:r>
      <w:r>
        <w:rPr>
          <w:b/>
          <w:sz w:val="24"/>
        </w:rPr>
        <w:t>Reglement for orden-oppførsel lokalt på skolen</w:t>
      </w:r>
    </w:p>
    <w:p w:rsidR="00814F42" w:rsidRPr="00814F42" w:rsidRDefault="00F51B61" w:rsidP="00814F42">
      <w:pPr>
        <w:spacing w:before="0" w:after="0"/>
        <w:ind w:left="1418" w:firstLine="716"/>
        <w:rPr>
          <w:sz w:val="24"/>
        </w:rPr>
      </w:pPr>
      <w:r w:rsidRPr="00814F42">
        <w:rPr>
          <w:sz w:val="24"/>
        </w:rPr>
        <w:t xml:space="preserve">Skolen ønsker å ha mulighet til at elever som kommer for sent til </w:t>
      </w:r>
    </w:p>
    <w:p w:rsidR="00814F42" w:rsidRPr="00814F42" w:rsidRDefault="00F51B61" w:rsidP="00814F42">
      <w:pPr>
        <w:spacing w:before="0" w:after="0"/>
        <w:ind w:left="1418" w:firstLine="716"/>
        <w:rPr>
          <w:sz w:val="24"/>
        </w:rPr>
      </w:pPr>
      <w:r w:rsidRPr="00814F42">
        <w:rPr>
          <w:sz w:val="24"/>
        </w:rPr>
        <w:t xml:space="preserve">timer kan ta igjen tapt tid på annet tidspunkt. </w:t>
      </w:r>
      <w:r w:rsidR="00814F42" w:rsidRPr="00814F42">
        <w:rPr>
          <w:sz w:val="24"/>
        </w:rPr>
        <w:t xml:space="preserve">DS sier at dette er </w:t>
      </w:r>
    </w:p>
    <w:p w:rsidR="00F51B61" w:rsidRDefault="00BD5ABC" w:rsidP="00BD5ABC">
      <w:pPr>
        <w:spacing w:before="0" w:after="0"/>
        <w:ind w:left="2127" w:firstLine="7"/>
        <w:rPr>
          <w:sz w:val="24"/>
        </w:rPr>
      </w:pPr>
      <w:r>
        <w:rPr>
          <w:sz w:val="24"/>
        </w:rPr>
        <w:t xml:space="preserve">greit. DS </w:t>
      </w:r>
      <w:r w:rsidR="00814F42" w:rsidRPr="00814F42">
        <w:rPr>
          <w:sz w:val="24"/>
        </w:rPr>
        <w:t>ønsker å se for</w:t>
      </w:r>
      <w:r>
        <w:rPr>
          <w:sz w:val="24"/>
        </w:rPr>
        <w:t xml:space="preserve">slag til tekst til reglementet før ordningen innføres.  </w:t>
      </w:r>
    </w:p>
    <w:p w:rsidR="00E54402" w:rsidRDefault="00E54402" w:rsidP="00E54402">
      <w:pPr>
        <w:spacing w:before="0" w:after="0"/>
        <w:rPr>
          <w:sz w:val="24"/>
        </w:rPr>
      </w:pPr>
    </w:p>
    <w:p w:rsidR="00E54402" w:rsidRDefault="00E54402" w:rsidP="00E54402">
      <w:pPr>
        <w:spacing w:before="0" w:after="0"/>
        <w:rPr>
          <w:b/>
          <w:sz w:val="24"/>
        </w:rPr>
      </w:pPr>
      <w:r>
        <w:rPr>
          <w:b/>
          <w:sz w:val="24"/>
        </w:rPr>
        <w:tab/>
        <w:t>Sak 34/18</w:t>
      </w:r>
      <w:r>
        <w:rPr>
          <w:b/>
          <w:sz w:val="24"/>
        </w:rPr>
        <w:tab/>
        <w:t>IKT-satsing</w:t>
      </w:r>
    </w:p>
    <w:p w:rsidR="00E54402" w:rsidRPr="00E54402" w:rsidRDefault="00E54402" w:rsidP="00E54402">
      <w:pPr>
        <w:spacing w:before="0" w:after="0"/>
        <w:rPr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Slått sammen med sak 31/18</w:t>
      </w:r>
    </w:p>
    <w:p w:rsidR="00814F42" w:rsidRDefault="00814F42" w:rsidP="00814F42">
      <w:pPr>
        <w:spacing w:before="0" w:after="0"/>
        <w:rPr>
          <w:sz w:val="24"/>
        </w:rPr>
      </w:pPr>
    </w:p>
    <w:p w:rsidR="00814F42" w:rsidRPr="00814F42" w:rsidRDefault="00814F42" w:rsidP="00814F42">
      <w:pPr>
        <w:spacing w:before="0" w:after="0"/>
        <w:rPr>
          <w:sz w:val="24"/>
        </w:rPr>
      </w:pPr>
    </w:p>
    <w:p w:rsidR="00BD0194" w:rsidRDefault="00BD0194" w:rsidP="00BD0194">
      <w:pPr>
        <w:spacing w:before="0" w:after="0"/>
        <w:ind w:firstLine="709"/>
        <w:rPr>
          <w:sz w:val="24"/>
        </w:rPr>
      </w:pPr>
    </w:p>
    <w:p w:rsidR="00BD0194" w:rsidRDefault="00BD0194" w:rsidP="00BD0194">
      <w:pPr>
        <w:spacing w:before="0" w:after="0"/>
        <w:ind w:firstLine="709"/>
        <w:rPr>
          <w:b/>
        </w:rPr>
      </w:pPr>
      <w:r w:rsidRPr="00CA4E90">
        <w:rPr>
          <w:b/>
          <w:sz w:val="24"/>
        </w:rPr>
        <w:t xml:space="preserve">Sak </w:t>
      </w:r>
      <w:r w:rsidR="00E54402">
        <w:rPr>
          <w:b/>
          <w:sz w:val="24"/>
        </w:rPr>
        <w:t>35</w:t>
      </w:r>
      <w:r w:rsidRPr="00CA4E90">
        <w:rPr>
          <w:b/>
          <w:sz w:val="24"/>
        </w:rPr>
        <w:t>/1</w:t>
      </w:r>
      <w:r w:rsidR="00131076">
        <w:rPr>
          <w:b/>
          <w:sz w:val="24"/>
        </w:rPr>
        <w:t>8</w:t>
      </w:r>
      <w:r w:rsidRPr="00CA4E90">
        <w:rPr>
          <w:b/>
          <w:sz w:val="24"/>
        </w:rPr>
        <w:tab/>
      </w:r>
      <w:r>
        <w:rPr>
          <w:b/>
        </w:rPr>
        <w:t>Eventuelt</w:t>
      </w:r>
    </w:p>
    <w:p w:rsidR="00BB6421" w:rsidRPr="007166F5" w:rsidRDefault="00BB6421" w:rsidP="00E54402">
      <w:pPr>
        <w:spacing w:before="0" w:after="0"/>
        <w:rPr>
          <w:sz w:val="24"/>
        </w:rPr>
      </w:pPr>
      <w:r w:rsidRPr="007166F5">
        <w:tab/>
      </w:r>
      <w:r w:rsidRPr="007166F5">
        <w:tab/>
      </w:r>
    </w:p>
    <w:p w:rsidR="006E6624" w:rsidRDefault="006E6624" w:rsidP="00A813E8">
      <w:pPr>
        <w:spacing w:before="0" w:after="0"/>
        <w:rPr>
          <w:sz w:val="24"/>
        </w:rPr>
      </w:pPr>
    </w:p>
    <w:p w:rsidR="006E6624" w:rsidRDefault="006E6624" w:rsidP="00A813E8">
      <w:pPr>
        <w:spacing w:before="0" w:after="0"/>
        <w:rPr>
          <w:sz w:val="24"/>
        </w:rPr>
      </w:pPr>
    </w:p>
    <w:p w:rsidR="006E6624" w:rsidRDefault="006E6624" w:rsidP="00A813E8">
      <w:pPr>
        <w:spacing w:before="0" w:after="0"/>
        <w:rPr>
          <w:sz w:val="24"/>
        </w:rPr>
      </w:pPr>
    </w:p>
    <w:p w:rsidR="006E6624" w:rsidRDefault="006E6624" w:rsidP="00A813E8">
      <w:pPr>
        <w:spacing w:before="0" w:after="0"/>
        <w:rPr>
          <w:sz w:val="24"/>
        </w:rPr>
      </w:pPr>
    </w:p>
    <w:p w:rsidR="006E6624" w:rsidRDefault="006E6624" w:rsidP="00A813E8">
      <w:pPr>
        <w:spacing w:before="0" w:after="0"/>
        <w:rPr>
          <w:sz w:val="24"/>
        </w:rPr>
      </w:pPr>
    </w:p>
    <w:p w:rsidR="006E6624" w:rsidRDefault="006E6624" w:rsidP="00A813E8">
      <w:pPr>
        <w:spacing w:before="0" w:after="0"/>
        <w:rPr>
          <w:sz w:val="24"/>
        </w:rPr>
      </w:pPr>
    </w:p>
    <w:p w:rsidR="00A813E8" w:rsidRDefault="00B16CCB" w:rsidP="00A813E8">
      <w:pPr>
        <w:spacing w:before="0" w:after="0"/>
        <w:rPr>
          <w:sz w:val="24"/>
        </w:rPr>
      </w:pPr>
      <w:r>
        <w:rPr>
          <w:sz w:val="24"/>
        </w:rPr>
        <w:tab/>
      </w:r>
    </w:p>
    <w:p w:rsidR="0043038A" w:rsidRDefault="002C5E8A" w:rsidP="00937F65">
      <w:pPr>
        <w:tabs>
          <w:tab w:val="left" w:pos="1418"/>
        </w:tabs>
        <w:spacing w:before="0" w:after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757B10">
        <w:rPr>
          <w:sz w:val="24"/>
        </w:rPr>
        <w:tab/>
      </w:r>
      <w:r w:rsidR="00A57D7E">
        <w:rPr>
          <w:sz w:val="24"/>
        </w:rPr>
        <w:tab/>
      </w:r>
      <w:r w:rsidR="00A57D7E">
        <w:rPr>
          <w:sz w:val="24"/>
        </w:rPr>
        <w:tab/>
      </w:r>
    </w:p>
    <w:p w:rsidR="00760539" w:rsidRDefault="00B57FB6" w:rsidP="00137B9B">
      <w:pPr>
        <w:spacing w:before="0" w:after="0"/>
        <w:rPr>
          <w:sz w:val="24"/>
        </w:rPr>
      </w:pPr>
      <w:r>
        <w:rPr>
          <w:sz w:val="24"/>
        </w:rPr>
        <w:t>Irene Ivin</w:t>
      </w:r>
      <w:r w:rsidR="00137B9B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60539">
        <w:rPr>
          <w:sz w:val="24"/>
        </w:rPr>
        <w:tab/>
      </w:r>
      <w:r w:rsidR="007166F5">
        <w:rPr>
          <w:sz w:val="24"/>
        </w:rPr>
        <w:t>Bitten Koch</w:t>
      </w:r>
    </w:p>
    <w:p w:rsidR="00760539" w:rsidRDefault="005A171F" w:rsidP="00137B9B">
      <w:pPr>
        <w:spacing w:before="0" w:after="0"/>
        <w:rPr>
          <w:sz w:val="24"/>
        </w:rPr>
      </w:pPr>
      <w:r>
        <w:rPr>
          <w:sz w:val="24"/>
        </w:rPr>
        <w:t>Leder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R</w:t>
      </w:r>
      <w:r w:rsidR="00760539">
        <w:rPr>
          <w:sz w:val="24"/>
        </w:rPr>
        <w:t xml:space="preserve">ektor </w:t>
      </w:r>
      <w:r>
        <w:rPr>
          <w:sz w:val="24"/>
        </w:rPr>
        <w:t>/ sekretær</w:t>
      </w:r>
    </w:p>
    <w:p w:rsidR="00020D0E" w:rsidRDefault="00020D0E" w:rsidP="00137B9B">
      <w:pPr>
        <w:spacing w:before="0" w:after="0"/>
        <w:rPr>
          <w:sz w:val="24"/>
        </w:rPr>
      </w:pPr>
    </w:p>
    <w:p w:rsidR="00F82D48" w:rsidRDefault="00F82D48" w:rsidP="00F82D48">
      <w:pPr>
        <w:spacing w:before="0" w:after="0"/>
        <w:rPr>
          <w:sz w:val="24"/>
        </w:rPr>
      </w:pPr>
    </w:p>
    <w:p w:rsidR="00F82D48" w:rsidRDefault="00F82D48" w:rsidP="00F82D48">
      <w:pPr>
        <w:spacing w:before="0" w:after="0"/>
        <w:ind w:left="3545" w:firstLine="709"/>
        <w:rPr>
          <w:sz w:val="24"/>
        </w:rPr>
      </w:pPr>
    </w:p>
    <w:p w:rsidR="008C2C6C" w:rsidRDefault="001756B2" w:rsidP="00F82D48">
      <w:pPr>
        <w:spacing w:before="0" w:after="0"/>
        <w:ind w:left="4963"/>
      </w:pPr>
      <w:r>
        <w:rPr>
          <w:sz w:val="24"/>
        </w:rPr>
        <w:t xml:space="preserve">Neste </w:t>
      </w:r>
      <w:r w:rsidR="00257808">
        <w:rPr>
          <w:sz w:val="24"/>
        </w:rPr>
        <w:t xml:space="preserve">møte: </w:t>
      </w:r>
      <w:r w:rsidR="00F82D48">
        <w:rPr>
          <w:sz w:val="24"/>
        </w:rPr>
        <w:t>28.11.kl. 18:00, hvor tradisjonen med juletallerken håndheves.</w:t>
      </w:r>
      <w:bookmarkStart w:id="0" w:name="_GoBack"/>
      <w:bookmarkEnd w:id="0"/>
    </w:p>
    <w:p w:rsidR="00611A14" w:rsidRPr="00B71AAA" w:rsidRDefault="00611A14" w:rsidP="00611A14">
      <w:pPr>
        <w:tabs>
          <w:tab w:val="left" w:pos="2145"/>
        </w:tabs>
        <w:spacing w:before="0" w:after="0"/>
        <w:rPr>
          <w:sz w:val="24"/>
        </w:rPr>
      </w:pPr>
    </w:p>
    <w:sectPr w:rsidR="00611A14" w:rsidRPr="00B71AAA" w:rsidSect="00766C6A">
      <w:headerReference w:type="first" r:id="rId7"/>
      <w:footerReference w:type="first" r:id="rId8"/>
      <w:pgSz w:w="11907" w:h="16840" w:code="9"/>
      <w:pgMar w:top="-1418" w:right="1418" w:bottom="709" w:left="1559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134" w:rsidRDefault="00033134">
      <w:r>
        <w:separator/>
      </w:r>
    </w:p>
  </w:endnote>
  <w:endnote w:type="continuationSeparator" w:id="0">
    <w:p w:rsidR="00033134" w:rsidRDefault="00033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CB9809-19FA-46B5-B8DF-0A048898E1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FB98CE8-ED55-4ED4-8764-A7194231D9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AC944B-0105-40EE-BD47-78CBB2EAE8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6"/>
      <w:gridCol w:w="8278"/>
    </w:tblGrid>
    <w:tr w:rsidR="001C6D34">
      <w:trPr>
        <w:trHeight w:val="1135"/>
      </w:trPr>
      <w:tc>
        <w:tcPr>
          <w:tcW w:w="1276" w:type="dxa"/>
          <w:tcBorders>
            <w:top w:val="single" w:sz="6" w:space="0" w:color="auto"/>
          </w:tcBorders>
        </w:tcPr>
        <w:p w:rsidR="001C6D34" w:rsidRDefault="001C6D34">
          <w:pPr>
            <w:pStyle w:val="grafik"/>
            <w:framePr w:w="0" w:hRule="auto" w:hSpace="0" w:wrap="auto" w:vAnchor="margin" w:hAnchor="text" w:xAlign="left" w:yAlign="inline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tabs>
              <w:tab w:val="left" w:pos="71"/>
            </w:tabs>
            <w:spacing w:before="120"/>
            <w:rPr>
              <w:sz w:val="16"/>
            </w:rPr>
          </w:pPr>
          <w:r>
            <w:rPr>
              <w:sz w:val="16"/>
            </w:rPr>
            <w:tab/>
          </w:r>
          <w:r w:rsidRPr="007D264A">
            <w:rPr>
              <w:sz w:val="16"/>
            </w:rPr>
            <w:object w:dxaOrig="885" w:dyaOrig="88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4.25pt;height:44.25pt">
                <v:imagedata r:id="rId1" o:title=""/>
              </v:shape>
              <o:OLEObject Type="Embed" ProgID="CorelDraw.Graphic.8" ShapeID="_x0000_i1025" DrawAspect="Content" ObjectID="_1600575993" r:id="rId2"/>
            </w:object>
          </w:r>
        </w:p>
        <w:p w:rsidR="001C6D34" w:rsidRDefault="001C6D34">
          <w:pPr>
            <w:pStyle w:val="Bunntekst"/>
            <w:tabs>
              <w:tab w:val="left" w:pos="284"/>
            </w:tabs>
          </w:pPr>
        </w:p>
      </w:tc>
      <w:tc>
        <w:tcPr>
          <w:tcW w:w="8278" w:type="dxa"/>
          <w:tcBorders>
            <w:top w:val="single" w:sz="6" w:space="0" w:color="auto"/>
            <w:left w:val="single" w:sz="6" w:space="0" w:color="auto"/>
          </w:tcBorders>
        </w:tcPr>
        <w:p w:rsidR="001C6D34" w:rsidRDefault="001C6D34">
          <w:pPr>
            <w:pStyle w:val="Bunntekst"/>
            <w:tabs>
              <w:tab w:val="clear" w:pos="4536"/>
              <w:tab w:val="left" w:pos="2340"/>
              <w:tab w:val="left" w:pos="3899"/>
              <w:tab w:val="left" w:pos="5883"/>
              <w:tab w:val="right" w:pos="8272"/>
            </w:tabs>
            <w:spacing w:before="120"/>
            <w:ind w:right="71"/>
            <w:rPr>
              <w:sz w:val="16"/>
            </w:rPr>
          </w:pPr>
          <w:r>
            <w:rPr>
              <w:sz w:val="16"/>
            </w:rPr>
            <w:t xml:space="preserve">Besøks/postadresse: </w:t>
          </w:r>
        </w:p>
        <w:p w:rsidR="001C6D34" w:rsidRDefault="008E1A49">
          <w:pPr>
            <w:pStyle w:val="Bunntekst"/>
            <w:tabs>
              <w:tab w:val="clear" w:pos="4536"/>
              <w:tab w:val="left" w:pos="2340"/>
              <w:tab w:val="left" w:pos="3899"/>
              <w:tab w:val="left" w:pos="5883"/>
              <w:tab w:val="right" w:pos="8272"/>
            </w:tabs>
            <w:spacing w:before="120"/>
            <w:ind w:right="71"/>
          </w:pPr>
          <w:r>
            <w:rPr>
              <w:sz w:val="16"/>
            </w:rPr>
            <w:t>Lambertseterveien 2</w:t>
          </w:r>
          <w:r w:rsidR="001C6D34">
            <w:rPr>
              <w:sz w:val="16"/>
            </w:rPr>
            <w:t>2, postboks 22 Lambertseter, 1101 Oslo</w:t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br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br/>
            <w:t>Tlf.:  23 16 76 20</w:t>
          </w:r>
          <w:r w:rsidR="001C6D34">
            <w:rPr>
              <w:sz w:val="16"/>
            </w:rPr>
            <w:tab/>
          </w:r>
          <w:r w:rsidR="001C6D34">
            <w:rPr>
              <w:sz w:val="16"/>
            </w:rPr>
            <w:br/>
            <w:t>Faks: 23 16 76 46</w:t>
          </w:r>
          <w:r w:rsidR="001C6D34">
            <w:rPr>
              <w:sz w:val="16"/>
            </w:rPr>
            <w:tab/>
          </w:r>
        </w:p>
      </w:tc>
    </w:tr>
  </w:tbl>
  <w:p w:rsidR="001C6D34" w:rsidRDefault="001C6D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134" w:rsidRDefault="00033134">
      <w:r>
        <w:separator/>
      </w:r>
    </w:p>
  </w:footnote>
  <w:footnote w:type="continuationSeparator" w:id="0">
    <w:p w:rsidR="00033134" w:rsidRDefault="00033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77"/>
      <w:gridCol w:w="8162"/>
    </w:tblGrid>
    <w:tr w:rsidR="001C6D34">
      <w:tc>
        <w:tcPr>
          <w:tcW w:w="1477" w:type="dxa"/>
          <w:tcBorders>
            <w:right w:val="single" w:sz="6" w:space="0" w:color="auto"/>
          </w:tcBorders>
        </w:tcPr>
        <w:p w:rsidR="001C6D34" w:rsidRDefault="001C6D34">
          <w:pPr>
            <w:pStyle w:val="Topptekst"/>
          </w:pPr>
          <w:r>
            <w:drawing>
              <wp:inline distT="0" distB="0" distL="0" distR="0" wp14:anchorId="65A85BAB" wp14:editId="06D19BEC">
                <wp:extent cx="723900" cy="857250"/>
                <wp:effectExtent l="19050" t="0" r="0" b="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62" w:type="dxa"/>
          <w:tcBorders>
            <w:left w:val="nil"/>
          </w:tcBorders>
        </w:tcPr>
        <w:p w:rsidR="001C6D34" w:rsidRDefault="001C6D34">
          <w:pPr>
            <w:pStyle w:val="Topptekst"/>
            <w:spacing w:before="160"/>
            <w:ind w:left="57"/>
            <w:rPr>
              <w:spacing w:val="6"/>
              <w:sz w:val="30"/>
            </w:rPr>
          </w:pPr>
          <w:r>
            <w:rPr>
              <w:spacing w:val="6"/>
              <w:sz w:val="30"/>
            </w:rPr>
            <w:t>Oslo kommune</w:t>
          </w:r>
        </w:p>
        <w:p w:rsidR="001C6D34" w:rsidRDefault="001C6D34">
          <w:pPr>
            <w:pStyle w:val="Topptekst"/>
            <w:ind w:left="57"/>
            <w:rPr>
              <w:spacing w:val="6"/>
              <w:sz w:val="30"/>
            </w:rPr>
          </w:pPr>
          <w:r>
            <w:rPr>
              <w:b/>
              <w:spacing w:val="6"/>
              <w:sz w:val="30"/>
            </w:rPr>
            <w:t>Utdanningsetaten</w:t>
          </w:r>
        </w:p>
        <w:p w:rsidR="001C6D34" w:rsidRDefault="001C6D34">
          <w:pPr>
            <w:pStyle w:val="Topptekst"/>
            <w:tabs>
              <w:tab w:val="clear" w:pos="4536"/>
              <w:tab w:val="left" w:pos="5458"/>
            </w:tabs>
            <w:spacing w:before="120" w:after="240"/>
            <w:ind w:left="57"/>
          </w:pPr>
          <w:r>
            <w:rPr>
              <w:sz w:val="28"/>
            </w:rPr>
            <w:t>Lambertseter Skole</w:t>
          </w:r>
          <w:r>
            <w:tab/>
          </w:r>
        </w:p>
      </w:tc>
    </w:tr>
  </w:tbl>
  <w:p w:rsidR="001C6D34" w:rsidRDefault="001C6D3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0894"/>
    <w:multiLevelType w:val="hybridMultilevel"/>
    <w:tmpl w:val="EEC83258"/>
    <w:lvl w:ilvl="0" w:tplc="60ECD01A"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 w15:restartNumberingAfterBreak="0">
    <w:nsid w:val="1CE81FB9"/>
    <w:multiLevelType w:val="hybridMultilevel"/>
    <w:tmpl w:val="EB90BACA"/>
    <w:lvl w:ilvl="0" w:tplc="2354C7B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5E91AD6"/>
    <w:multiLevelType w:val="hybridMultilevel"/>
    <w:tmpl w:val="CA7A61BE"/>
    <w:lvl w:ilvl="0" w:tplc="6CD49DA2"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3" w15:restartNumberingAfterBreak="0">
    <w:nsid w:val="2A0E05B6"/>
    <w:multiLevelType w:val="hybridMultilevel"/>
    <w:tmpl w:val="C2F23B68"/>
    <w:lvl w:ilvl="0" w:tplc="57280CF0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4" w15:restartNumberingAfterBreak="0">
    <w:nsid w:val="2B192689"/>
    <w:multiLevelType w:val="singleLevel"/>
    <w:tmpl w:val="0414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52D44B6F"/>
    <w:multiLevelType w:val="singleLevel"/>
    <w:tmpl w:val="0414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714B196E"/>
    <w:multiLevelType w:val="hybridMultilevel"/>
    <w:tmpl w:val="FC8AEEFA"/>
    <w:lvl w:ilvl="0" w:tplc="AFA2534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9D9"/>
    <w:rsid w:val="00002D67"/>
    <w:rsid w:val="00005A79"/>
    <w:rsid w:val="00020D0E"/>
    <w:rsid w:val="000276EC"/>
    <w:rsid w:val="000314DA"/>
    <w:rsid w:val="00031E31"/>
    <w:rsid w:val="00033134"/>
    <w:rsid w:val="0005723D"/>
    <w:rsid w:val="00060CE2"/>
    <w:rsid w:val="000741D7"/>
    <w:rsid w:val="0007618C"/>
    <w:rsid w:val="00077AF2"/>
    <w:rsid w:val="000814E0"/>
    <w:rsid w:val="00086EDD"/>
    <w:rsid w:val="000A2C2C"/>
    <w:rsid w:val="000B0420"/>
    <w:rsid w:val="000E3FFF"/>
    <w:rsid w:val="000F0134"/>
    <w:rsid w:val="00110557"/>
    <w:rsid w:val="00116C5A"/>
    <w:rsid w:val="00122BE1"/>
    <w:rsid w:val="00131076"/>
    <w:rsid w:val="00133390"/>
    <w:rsid w:val="00135FE4"/>
    <w:rsid w:val="00137B9B"/>
    <w:rsid w:val="00144B09"/>
    <w:rsid w:val="00147204"/>
    <w:rsid w:val="00161523"/>
    <w:rsid w:val="00163CAE"/>
    <w:rsid w:val="00170FEE"/>
    <w:rsid w:val="00173AC6"/>
    <w:rsid w:val="001756B2"/>
    <w:rsid w:val="0017792F"/>
    <w:rsid w:val="0019071F"/>
    <w:rsid w:val="00193569"/>
    <w:rsid w:val="001A3309"/>
    <w:rsid w:val="001B0399"/>
    <w:rsid w:val="001B0E8F"/>
    <w:rsid w:val="001C530B"/>
    <w:rsid w:val="001C6D34"/>
    <w:rsid w:val="001D7E53"/>
    <w:rsid w:val="001E053E"/>
    <w:rsid w:val="001E7FA2"/>
    <w:rsid w:val="001F0A71"/>
    <w:rsid w:val="001F3D9E"/>
    <w:rsid w:val="001F4010"/>
    <w:rsid w:val="00201839"/>
    <w:rsid w:val="002154D6"/>
    <w:rsid w:val="002249D9"/>
    <w:rsid w:val="002304F1"/>
    <w:rsid w:val="00232ECA"/>
    <w:rsid w:val="0025284F"/>
    <w:rsid w:val="00257808"/>
    <w:rsid w:val="00257D3E"/>
    <w:rsid w:val="002740E5"/>
    <w:rsid w:val="002815D7"/>
    <w:rsid w:val="0028329F"/>
    <w:rsid w:val="002A3711"/>
    <w:rsid w:val="002A6FEF"/>
    <w:rsid w:val="002C5E8A"/>
    <w:rsid w:val="002E661C"/>
    <w:rsid w:val="002F3F05"/>
    <w:rsid w:val="00306C62"/>
    <w:rsid w:val="00317C39"/>
    <w:rsid w:val="003406E0"/>
    <w:rsid w:val="003465B3"/>
    <w:rsid w:val="00383744"/>
    <w:rsid w:val="0038504C"/>
    <w:rsid w:val="00392259"/>
    <w:rsid w:val="003C19AE"/>
    <w:rsid w:val="003D3DED"/>
    <w:rsid w:val="003E6185"/>
    <w:rsid w:val="003E6B47"/>
    <w:rsid w:val="003E75CC"/>
    <w:rsid w:val="003F2DBA"/>
    <w:rsid w:val="003F3A6F"/>
    <w:rsid w:val="0040226A"/>
    <w:rsid w:val="004070C5"/>
    <w:rsid w:val="004176C9"/>
    <w:rsid w:val="00417F62"/>
    <w:rsid w:val="0043038A"/>
    <w:rsid w:val="00437C06"/>
    <w:rsid w:val="004662A1"/>
    <w:rsid w:val="00474A43"/>
    <w:rsid w:val="00476709"/>
    <w:rsid w:val="00486052"/>
    <w:rsid w:val="004954A4"/>
    <w:rsid w:val="00495FE4"/>
    <w:rsid w:val="0049724C"/>
    <w:rsid w:val="004B498A"/>
    <w:rsid w:val="004B4FD0"/>
    <w:rsid w:val="004D1E7E"/>
    <w:rsid w:val="004D4459"/>
    <w:rsid w:val="004E432E"/>
    <w:rsid w:val="004E63C5"/>
    <w:rsid w:val="004F27D3"/>
    <w:rsid w:val="004F37A7"/>
    <w:rsid w:val="00521E80"/>
    <w:rsid w:val="00546146"/>
    <w:rsid w:val="0055077C"/>
    <w:rsid w:val="005519D9"/>
    <w:rsid w:val="00557DC1"/>
    <w:rsid w:val="005605C0"/>
    <w:rsid w:val="00561FF6"/>
    <w:rsid w:val="0056260E"/>
    <w:rsid w:val="00562E90"/>
    <w:rsid w:val="00565C82"/>
    <w:rsid w:val="005717D4"/>
    <w:rsid w:val="005818BC"/>
    <w:rsid w:val="005A171F"/>
    <w:rsid w:val="005A3F8A"/>
    <w:rsid w:val="005B3BE9"/>
    <w:rsid w:val="005B66B4"/>
    <w:rsid w:val="005D23E5"/>
    <w:rsid w:val="005E48D3"/>
    <w:rsid w:val="005F37BD"/>
    <w:rsid w:val="005F460A"/>
    <w:rsid w:val="00611A14"/>
    <w:rsid w:val="00615877"/>
    <w:rsid w:val="00624F8A"/>
    <w:rsid w:val="00632F80"/>
    <w:rsid w:val="00640764"/>
    <w:rsid w:val="006475AF"/>
    <w:rsid w:val="00647E27"/>
    <w:rsid w:val="006531D1"/>
    <w:rsid w:val="0065533B"/>
    <w:rsid w:val="00662251"/>
    <w:rsid w:val="006670F5"/>
    <w:rsid w:val="00671957"/>
    <w:rsid w:val="00682B9E"/>
    <w:rsid w:val="006A13FF"/>
    <w:rsid w:val="006A1EA3"/>
    <w:rsid w:val="006A668E"/>
    <w:rsid w:val="006A70FB"/>
    <w:rsid w:val="006C3E1A"/>
    <w:rsid w:val="006D2793"/>
    <w:rsid w:val="006D7B32"/>
    <w:rsid w:val="006E47FB"/>
    <w:rsid w:val="006E6624"/>
    <w:rsid w:val="006F37B4"/>
    <w:rsid w:val="00702387"/>
    <w:rsid w:val="00704681"/>
    <w:rsid w:val="00704AF5"/>
    <w:rsid w:val="00713634"/>
    <w:rsid w:val="0071620A"/>
    <w:rsid w:val="007166F5"/>
    <w:rsid w:val="00726F82"/>
    <w:rsid w:val="00726F89"/>
    <w:rsid w:val="00735D1D"/>
    <w:rsid w:val="00737EBC"/>
    <w:rsid w:val="00740066"/>
    <w:rsid w:val="00757B10"/>
    <w:rsid w:val="00760539"/>
    <w:rsid w:val="00766C6A"/>
    <w:rsid w:val="00767AF3"/>
    <w:rsid w:val="0077225A"/>
    <w:rsid w:val="007834B2"/>
    <w:rsid w:val="00786C43"/>
    <w:rsid w:val="007A0E0B"/>
    <w:rsid w:val="007A7E9F"/>
    <w:rsid w:val="007B4C9F"/>
    <w:rsid w:val="007C1904"/>
    <w:rsid w:val="007C3A82"/>
    <w:rsid w:val="007D175C"/>
    <w:rsid w:val="007D264A"/>
    <w:rsid w:val="007D46C7"/>
    <w:rsid w:val="007E446D"/>
    <w:rsid w:val="007E4D43"/>
    <w:rsid w:val="007E6E06"/>
    <w:rsid w:val="007F0023"/>
    <w:rsid w:val="007F172E"/>
    <w:rsid w:val="007F746B"/>
    <w:rsid w:val="008137D7"/>
    <w:rsid w:val="00814F42"/>
    <w:rsid w:val="008218CD"/>
    <w:rsid w:val="00825C20"/>
    <w:rsid w:val="00827FB3"/>
    <w:rsid w:val="008550AD"/>
    <w:rsid w:val="00864334"/>
    <w:rsid w:val="00890A03"/>
    <w:rsid w:val="008B12BB"/>
    <w:rsid w:val="008B1E2C"/>
    <w:rsid w:val="008C2C6C"/>
    <w:rsid w:val="008D296B"/>
    <w:rsid w:val="008E1A49"/>
    <w:rsid w:val="008F74F3"/>
    <w:rsid w:val="009029AC"/>
    <w:rsid w:val="009129D6"/>
    <w:rsid w:val="00917E1B"/>
    <w:rsid w:val="00934BAB"/>
    <w:rsid w:val="00937F65"/>
    <w:rsid w:val="009436CA"/>
    <w:rsid w:val="009730AB"/>
    <w:rsid w:val="00992DF3"/>
    <w:rsid w:val="009934B9"/>
    <w:rsid w:val="009939AE"/>
    <w:rsid w:val="00995B91"/>
    <w:rsid w:val="009A1A8C"/>
    <w:rsid w:val="009A2FD0"/>
    <w:rsid w:val="009A3463"/>
    <w:rsid w:val="009C5023"/>
    <w:rsid w:val="00A168D3"/>
    <w:rsid w:val="00A322C5"/>
    <w:rsid w:val="00A405BE"/>
    <w:rsid w:val="00A40DDF"/>
    <w:rsid w:val="00A54912"/>
    <w:rsid w:val="00A57D7E"/>
    <w:rsid w:val="00A64C74"/>
    <w:rsid w:val="00A749F0"/>
    <w:rsid w:val="00A80390"/>
    <w:rsid w:val="00A813E8"/>
    <w:rsid w:val="00A86FA2"/>
    <w:rsid w:val="00A90CAD"/>
    <w:rsid w:val="00A92C67"/>
    <w:rsid w:val="00AA770E"/>
    <w:rsid w:val="00AB747B"/>
    <w:rsid w:val="00AC421C"/>
    <w:rsid w:val="00AE01F7"/>
    <w:rsid w:val="00AF2E61"/>
    <w:rsid w:val="00AF63B1"/>
    <w:rsid w:val="00B02475"/>
    <w:rsid w:val="00B16CCB"/>
    <w:rsid w:val="00B245FE"/>
    <w:rsid w:val="00B26C4B"/>
    <w:rsid w:val="00B32DE7"/>
    <w:rsid w:val="00B45E6B"/>
    <w:rsid w:val="00B4666F"/>
    <w:rsid w:val="00B57FB6"/>
    <w:rsid w:val="00B6031E"/>
    <w:rsid w:val="00B701B5"/>
    <w:rsid w:val="00B71AAA"/>
    <w:rsid w:val="00B8417E"/>
    <w:rsid w:val="00BB2E03"/>
    <w:rsid w:val="00BB6421"/>
    <w:rsid w:val="00BC52A9"/>
    <w:rsid w:val="00BD0194"/>
    <w:rsid w:val="00BD0449"/>
    <w:rsid w:val="00BD1C52"/>
    <w:rsid w:val="00BD2A43"/>
    <w:rsid w:val="00BD5ABC"/>
    <w:rsid w:val="00C14958"/>
    <w:rsid w:val="00C25388"/>
    <w:rsid w:val="00C305C4"/>
    <w:rsid w:val="00C30DE1"/>
    <w:rsid w:val="00C34814"/>
    <w:rsid w:val="00C41028"/>
    <w:rsid w:val="00C427E8"/>
    <w:rsid w:val="00C47635"/>
    <w:rsid w:val="00C6110A"/>
    <w:rsid w:val="00C80A68"/>
    <w:rsid w:val="00C945B8"/>
    <w:rsid w:val="00C9577C"/>
    <w:rsid w:val="00CA4E90"/>
    <w:rsid w:val="00CE3880"/>
    <w:rsid w:val="00CE4461"/>
    <w:rsid w:val="00CE7BA4"/>
    <w:rsid w:val="00CF0546"/>
    <w:rsid w:val="00CF7CE1"/>
    <w:rsid w:val="00D15EFB"/>
    <w:rsid w:val="00D20942"/>
    <w:rsid w:val="00D24FCB"/>
    <w:rsid w:val="00D26415"/>
    <w:rsid w:val="00D71073"/>
    <w:rsid w:val="00D71983"/>
    <w:rsid w:val="00D727D3"/>
    <w:rsid w:val="00D72DE7"/>
    <w:rsid w:val="00D75CC6"/>
    <w:rsid w:val="00DA1856"/>
    <w:rsid w:val="00DA18B0"/>
    <w:rsid w:val="00DA7F1F"/>
    <w:rsid w:val="00DD2AF6"/>
    <w:rsid w:val="00DD43C0"/>
    <w:rsid w:val="00DE4B4F"/>
    <w:rsid w:val="00DF2489"/>
    <w:rsid w:val="00DF6B79"/>
    <w:rsid w:val="00E013B6"/>
    <w:rsid w:val="00E021E1"/>
    <w:rsid w:val="00E21BBD"/>
    <w:rsid w:val="00E259B1"/>
    <w:rsid w:val="00E326D9"/>
    <w:rsid w:val="00E34B40"/>
    <w:rsid w:val="00E535A3"/>
    <w:rsid w:val="00E54402"/>
    <w:rsid w:val="00E60B08"/>
    <w:rsid w:val="00E70C3F"/>
    <w:rsid w:val="00E86D7B"/>
    <w:rsid w:val="00EC669C"/>
    <w:rsid w:val="00ED1326"/>
    <w:rsid w:val="00EE35A1"/>
    <w:rsid w:val="00EF35F9"/>
    <w:rsid w:val="00F10EEB"/>
    <w:rsid w:val="00F37ADA"/>
    <w:rsid w:val="00F51B61"/>
    <w:rsid w:val="00F53290"/>
    <w:rsid w:val="00F608E7"/>
    <w:rsid w:val="00F64E58"/>
    <w:rsid w:val="00F703E9"/>
    <w:rsid w:val="00F815C2"/>
    <w:rsid w:val="00F82A41"/>
    <w:rsid w:val="00F82D48"/>
    <w:rsid w:val="00F836D2"/>
    <w:rsid w:val="00FA21D3"/>
    <w:rsid w:val="00FB18B7"/>
    <w:rsid w:val="00FB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70B205B5"/>
  <w15:docId w15:val="{350BBCBC-7CFF-4524-B3D1-6A6E3CF3F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64A"/>
    <w:pPr>
      <w:spacing w:before="180" w:after="60"/>
    </w:pPr>
    <w:rPr>
      <w:sz w:val="22"/>
    </w:rPr>
  </w:style>
  <w:style w:type="paragraph" w:styleId="Overskrift1">
    <w:name w:val="heading 1"/>
    <w:next w:val="Normal"/>
    <w:qFormat/>
    <w:rsid w:val="007D264A"/>
    <w:pPr>
      <w:keepNext/>
      <w:spacing w:before="240" w:after="120"/>
      <w:outlineLvl w:val="0"/>
    </w:pPr>
    <w:rPr>
      <w:b/>
      <w:noProof/>
      <w:kern w:val="28"/>
      <w:sz w:val="26"/>
    </w:rPr>
  </w:style>
  <w:style w:type="paragraph" w:styleId="Overskrift2">
    <w:name w:val="heading 2"/>
    <w:basedOn w:val="Normal"/>
    <w:next w:val="Normal"/>
    <w:qFormat/>
    <w:rsid w:val="007D264A"/>
    <w:pPr>
      <w:keepNext/>
      <w:spacing w:before="240"/>
      <w:outlineLvl w:val="1"/>
    </w:pPr>
    <w:rPr>
      <w:b/>
      <w:i/>
      <w:sz w:val="24"/>
    </w:rPr>
  </w:style>
  <w:style w:type="paragraph" w:styleId="Overskrift3">
    <w:name w:val="heading 3"/>
    <w:basedOn w:val="Normal"/>
    <w:next w:val="Normal"/>
    <w:qFormat/>
    <w:rsid w:val="007D264A"/>
    <w:pPr>
      <w:keepNext/>
      <w:spacing w:before="240"/>
      <w:outlineLvl w:val="2"/>
    </w:pPr>
    <w:rPr>
      <w:b/>
      <w:sz w:val="24"/>
    </w:rPr>
  </w:style>
  <w:style w:type="paragraph" w:styleId="Overskrift4">
    <w:name w:val="heading 4"/>
    <w:basedOn w:val="Normal"/>
    <w:next w:val="Normal"/>
    <w:qFormat/>
    <w:rsid w:val="007D264A"/>
    <w:pPr>
      <w:keepNext/>
      <w:spacing w:before="0" w:after="0"/>
      <w:outlineLvl w:val="3"/>
    </w:pPr>
    <w:rPr>
      <w:b/>
    </w:rPr>
  </w:style>
  <w:style w:type="paragraph" w:styleId="Overskrift5">
    <w:name w:val="heading 5"/>
    <w:basedOn w:val="Normal"/>
    <w:next w:val="Normal"/>
    <w:qFormat/>
    <w:rsid w:val="007D264A"/>
    <w:pPr>
      <w:keepNext/>
      <w:spacing w:before="0" w:after="0"/>
      <w:outlineLvl w:val="4"/>
    </w:pPr>
    <w:rPr>
      <w:b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rsid w:val="007D264A"/>
    <w:pPr>
      <w:tabs>
        <w:tab w:val="center" w:pos="4536"/>
        <w:tab w:val="right" w:pos="9072"/>
      </w:tabs>
    </w:pPr>
    <w:rPr>
      <w:noProof/>
    </w:rPr>
  </w:style>
  <w:style w:type="paragraph" w:styleId="Bunntekst">
    <w:name w:val="footer"/>
    <w:rsid w:val="007D264A"/>
    <w:pPr>
      <w:tabs>
        <w:tab w:val="center" w:pos="4536"/>
        <w:tab w:val="right" w:pos="9072"/>
      </w:tabs>
    </w:pPr>
    <w:rPr>
      <w:noProof/>
    </w:rPr>
  </w:style>
  <w:style w:type="paragraph" w:customStyle="1" w:styleId="data">
    <w:name w:val="data"/>
    <w:rsid w:val="007D264A"/>
    <w:pPr>
      <w:spacing w:before="240"/>
    </w:pPr>
    <w:rPr>
      <w:noProof/>
      <w:sz w:val="16"/>
    </w:rPr>
  </w:style>
  <w:style w:type="paragraph" w:customStyle="1" w:styleId="grafik">
    <w:name w:val="grafik"/>
    <w:basedOn w:val="Normal"/>
    <w:rsid w:val="007D264A"/>
    <w:pPr>
      <w:framePr w:w="1101" w:h="865" w:hSpace="141" w:wrap="around" w:vAnchor="page" w:hAnchor="page" w:x="1611" w:y="15553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before="0" w:after="0"/>
    </w:pPr>
  </w:style>
  <w:style w:type="paragraph" w:customStyle="1" w:styleId="1punkt140">
    <w:name w:val="1punkt140"/>
    <w:basedOn w:val="Normal"/>
    <w:rsid w:val="007D264A"/>
    <w:pPr>
      <w:spacing w:before="80" w:after="0"/>
      <w:ind w:left="851" w:hanging="284"/>
    </w:pPr>
  </w:style>
  <w:style w:type="paragraph" w:customStyle="1" w:styleId="data1">
    <w:name w:val="data1"/>
    <w:rsid w:val="007D264A"/>
    <w:rPr>
      <w:noProof/>
      <w:sz w:val="22"/>
    </w:rPr>
  </w:style>
  <w:style w:type="paragraph" w:customStyle="1" w:styleId="1punkt040">
    <w:name w:val="1punkt040"/>
    <w:basedOn w:val="1punkt140"/>
    <w:rsid w:val="007D264A"/>
    <w:pPr>
      <w:ind w:left="284"/>
    </w:pPr>
  </w:style>
  <w:style w:type="paragraph" w:styleId="Brdtekst">
    <w:name w:val="Body Text"/>
    <w:basedOn w:val="Normal"/>
    <w:rsid w:val="007D264A"/>
    <w:pPr>
      <w:spacing w:before="0" w:after="0"/>
    </w:pPr>
    <w:rPr>
      <w:sz w:val="24"/>
    </w:rPr>
  </w:style>
  <w:style w:type="paragraph" w:styleId="Tittel">
    <w:name w:val="Title"/>
    <w:basedOn w:val="Normal"/>
    <w:qFormat/>
    <w:rsid w:val="007D264A"/>
    <w:pPr>
      <w:shd w:val="pct20" w:color="auto" w:fill="FFFFFF"/>
      <w:spacing w:before="0" w:after="0"/>
      <w:jc w:val="center"/>
    </w:pPr>
    <w:rPr>
      <w:b/>
      <w:sz w:val="32"/>
    </w:rPr>
  </w:style>
  <w:style w:type="paragraph" w:styleId="Brdtekstinnrykk">
    <w:name w:val="Body Text Indent"/>
    <w:basedOn w:val="Normal"/>
    <w:rsid w:val="007D264A"/>
    <w:pPr>
      <w:spacing w:before="0" w:after="0"/>
      <w:ind w:left="454"/>
    </w:pPr>
  </w:style>
  <w:style w:type="paragraph" w:styleId="Brdtekst3">
    <w:name w:val="Body Text 3"/>
    <w:basedOn w:val="Normal"/>
    <w:rsid w:val="00662251"/>
    <w:pPr>
      <w:spacing w:after="120"/>
    </w:pPr>
    <w:rPr>
      <w:sz w:val="16"/>
      <w:szCs w:val="16"/>
    </w:rPr>
  </w:style>
  <w:style w:type="character" w:styleId="Merknadsreferanse">
    <w:name w:val="annotation reference"/>
    <w:basedOn w:val="Standardskriftforavsnitt"/>
    <w:semiHidden/>
    <w:rsid w:val="0055077C"/>
    <w:rPr>
      <w:sz w:val="16"/>
      <w:szCs w:val="16"/>
    </w:rPr>
  </w:style>
  <w:style w:type="paragraph" w:styleId="Merknadstekst">
    <w:name w:val="annotation text"/>
    <w:basedOn w:val="Normal"/>
    <w:semiHidden/>
    <w:rsid w:val="0055077C"/>
    <w:rPr>
      <w:sz w:val="20"/>
    </w:rPr>
  </w:style>
  <w:style w:type="paragraph" w:styleId="Kommentaremne">
    <w:name w:val="annotation subject"/>
    <w:basedOn w:val="Merknadstekst"/>
    <w:next w:val="Merknadstekst"/>
    <w:semiHidden/>
    <w:rsid w:val="0055077C"/>
    <w:rPr>
      <w:b/>
      <w:bCs/>
    </w:rPr>
  </w:style>
  <w:style w:type="paragraph" w:styleId="Bobletekst">
    <w:name w:val="Balloon Text"/>
    <w:basedOn w:val="Normal"/>
    <w:semiHidden/>
    <w:rsid w:val="0055077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7166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43918894.dotm</Template>
  <TotalTime>15</TotalTime>
  <Pages>2</Pages>
  <Words>418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Dato: 00.00.0000</vt:lpstr>
    </vt:vector>
  </TitlesOfParts>
  <Company>1950306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Dato: 00.00.0000</dc:title>
  <dc:creator>LPalm</dc:creator>
  <cp:lastModifiedBy>Bitten Koch</cp:lastModifiedBy>
  <cp:revision>7</cp:revision>
  <cp:lastPrinted>2015-06-03T15:13:00Z</cp:lastPrinted>
  <dcterms:created xsi:type="dcterms:W3CDTF">2018-10-01T15:21:00Z</dcterms:created>
  <dcterms:modified xsi:type="dcterms:W3CDTF">2018-10-09T05:40:00Z</dcterms:modified>
</cp:coreProperties>
</file>