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84F" w:rsidRPr="00890A03" w:rsidRDefault="0025284F">
      <w:pPr>
        <w:rPr>
          <w:b/>
          <w:sz w:val="24"/>
        </w:rPr>
      </w:pPr>
    </w:p>
    <w:p w:rsidR="004B4FD0" w:rsidRPr="004B4FD0" w:rsidRDefault="004B4FD0" w:rsidP="001E053E">
      <w:pPr>
        <w:pStyle w:val="Overskrift1"/>
        <w:ind w:right="482"/>
        <w:rPr>
          <w:sz w:val="20"/>
        </w:rPr>
      </w:pPr>
    </w:p>
    <w:p w:rsidR="001E053E" w:rsidRPr="006670F5" w:rsidRDefault="00255ED5" w:rsidP="001E053E">
      <w:pPr>
        <w:pStyle w:val="Overskrift1"/>
        <w:ind w:right="482"/>
        <w:rPr>
          <w:sz w:val="36"/>
          <w:szCs w:val="36"/>
        </w:rPr>
      </w:pPr>
      <w:r>
        <w:rPr>
          <w:sz w:val="36"/>
          <w:szCs w:val="36"/>
        </w:rPr>
        <w:t>Møtebok/referat</w:t>
      </w:r>
      <w:r w:rsidR="001E053E">
        <w:rPr>
          <w:sz w:val="36"/>
          <w:szCs w:val="36"/>
        </w:rPr>
        <w:t xml:space="preserve"> Driftsstyret</w:t>
      </w:r>
      <w:r w:rsidR="006531D1">
        <w:rPr>
          <w:sz w:val="36"/>
          <w:szCs w:val="36"/>
        </w:rPr>
        <w:t xml:space="preserve"> </w:t>
      </w:r>
    </w:p>
    <w:p w:rsidR="001E053E" w:rsidRPr="004B4FD0" w:rsidRDefault="001E053E" w:rsidP="004B4FD0">
      <w:pPr>
        <w:pBdr>
          <w:top w:val="single" w:sz="4" w:space="1" w:color="auto"/>
        </w:pBdr>
        <w:spacing w:before="0" w:after="0"/>
        <w:rPr>
          <w:sz w:val="16"/>
          <w:szCs w:val="16"/>
        </w:rPr>
      </w:pPr>
    </w:p>
    <w:p w:rsidR="009436CA" w:rsidRDefault="001E053E" w:rsidP="00A322C5">
      <w:pPr>
        <w:tabs>
          <w:tab w:val="left" w:pos="1418"/>
        </w:tabs>
        <w:spacing w:before="0" w:after="100" w:afterAutospacing="1"/>
        <w:ind w:left="1418" w:hanging="1418"/>
        <w:rPr>
          <w:sz w:val="24"/>
        </w:rPr>
      </w:pPr>
      <w:r>
        <w:rPr>
          <w:sz w:val="24"/>
        </w:rPr>
        <w:t>Til</w:t>
      </w:r>
      <w:r w:rsidR="00255ED5">
        <w:rPr>
          <w:sz w:val="24"/>
        </w:rPr>
        <w:t>stede</w:t>
      </w:r>
      <w:r>
        <w:rPr>
          <w:sz w:val="24"/>
        </w:rPr>
        <w:t xml:space="preserve">: </w:t>
      </w:r>
      <w:r>
        <w:rPr>
          <w:sz w:val="24"/>
        </w:rPr>
        <w:tab/>
      </w:r>
      <w:r w:rsidR="00E86D7B">
        <w:rPr>
          <w:sz w:val="24"/>
        </w:rPr>
        <w:t xml:space="preserve">Irene Ivin (driftsstyreleder), Trond Vidar Stensby (foresatt og nestleder), Knut Hedemann (bydels repr.), Jørgen K. Hauge (bydels repr.), </w:t>
      </w:r>
      <w:r w:rsidR="00255ED5">
        <w:rPr>
          <w:sz w:val="24"/>
        </w:rPr>
        <w:t>Bitten Koch, rektor</w:t>
      </w:r>
      <w:r w:rsidR="00255ED5" w:rsidRPr="00255ED5">
        <w:rPr>
          <w:sz w:val="24"/>
        </w:rPr>
        <w:t xml:space="preserve"> </w:t>
      </w:r>
      <w:r w:rsidR="00E86D7B">
        <w:rPr>
          <w:sz w:val="24"/>
        </w:rPr>
        <w:t xml:space="preserve">Pål Hallgrim Fokstuen (tilsatt), Sigurd Iversen (tilsatt), </w:t>
      </w:r>
      <w:r w:rsidR="00A322C5">
        <w:rPr>
          <w:sz w:val="24"/>
        </w:rPr>
        <w:t>Ylva Kjendsli Mikkelsen</w:t>
      </w:r>
      <w:r w:rsidR="00E86D7B">
        <w:rPr>
          <w:sz w:val="24"/>
        </w:rPr>
        <w:t xml:space="preserve"> (</w:t>
      </w:r>
      <w:proofErr w:type="spellStart"/>
      <w:proofErr w:type="gramStart"/>
      <w:r w:rsidR="00E86D7B">
        <w:rPr>
          <w:sz w:val="24"/>
        </w:rPr>
        <w:t>ass.rektor</w:t>
      </w:r>
      <w:proofErr w:type="spellEnd"/>
      <w:proofErr w:type="gramEnd"/>
      <w:r w:rsidR="00E86D7B">
        <w:rPr>
          <w:sz w:val="24"/>
        </w:rPr>
        <w:t xml:space="preserve">), </w:t>
      </w:r>
      <w:r w:rsidR="00A322C5">
        <w:rPr>
          <w:sz w:val="24"/>
        </w:rPr>
        <w:t>Martine Elsmark (elevråds</w:t>
      </w:r>
      <w:r w:rsidR="00A322C5">
        <w:rPr>
          <w:sz w:val="24"/>
        </w:rPr>
        <w:softHyphen/>
        <w:t>representant).</w:t>
      </w:r>
    </w:p>
    <w:p w:rsidR="001E053E" w:rsidRDefault="001E053E" w:rsidP="0005723D">
      <w:pPr>
        <w:tabs>
          <w:tab w:val="left" w:pos="1418"/>
        </w:tabs>
        <w:spacing w:before="0" w:after="100" w:afterAutospacing="1"/>
        <w:ind w:left="1418" w:hanging="1418"/>
        <w:rPr>
          <w:sz w:val="24"/>
        </w:rPr>
      </w:pPr>
      <w:r>
        <w:rPr>
          <w:sz w:val="24"/>
        </w:rPr>
        <w:t>Fra</w:t>
      </w:r>
      <w:r w:rsidR="00255ED5">
        <w:rPr>
          <w:sz w:val="24"/>
        </w:rPr>
        <w:t>vær</w:t>
      </w:r>
      <w:r>
        <w:rPr>
          <w:sz w:val="24"/>
        </w:rPr>
        <w:t>:</w:t>
      </w:r>
      <w:r>
        <w:rPr>
          <w:sz w:val="24"/>
        </w:rPr>
        <w:tab/>
      </w:r>
      <w:r w:rsidR="00255ED5">
        <w:rPr>
          <w:sz w:val="24"/>
        </w:rPr>
        <w:t>Knut Falchenberg (bydels. repr.)</w:t>
      </w:r>
    </w:p>
    <w:p w:rsidR="001E053E" w:rsidRDefault="001E053E" w:rsidP="004B4FD0">
      <w:pPr>
        <w:tabs>
          <w:tab w:val="left" w:pos="1418"/>
        </w:tabs>
        <w:spacing w:before="0" w:after="120"/>
        <w:rPr>
          <w:sz w:val="24"/>
        </w:rPr>
      </w:pPr>
      <w:r>
        <w:rPr>
          <w:sz w:val="24"/>
        </w:rPr>
        <w:t>Møtetid:</w:t>
      </w:r>
      <w:r>
        <w:rPr>
          <w:sz w:val="24"/>
        </w:rPr>
        <w:tab/>
      </w:r>
      <w:r w:rsidR="007166F5">
        <w:rPr>
          <w:sz w:val="24"/>
        </w:rPr>
        <w:t>05.06.</w:t>
      </w:r>
      <w:r w:rsidR="001A3309">
        <w:rPr>
          <w:sz w:val="24"/>
        </w:rPr>
        <w:t>20</w:t>
      </w:r>
      <w:r w:rsidR="002C5E8A">
        <w:rPr>
          <w:sz w:val="24"/>
        </w:rPr>
        <w:t>1</w:t>
      </w:r>
      <w:r w:rsidR="00BB6421">
        <w:rPr>
          <w:sz w:val="24"/>
        </w:rPr>
        <w:t>8</w:t>
      </w:r>
      <w:r w:rsidR="00624F8A">
        <w:rPr>
          <w:sz w:val="24"/>
        </w:rPr>
        <w:t>, kl. 18</w:t>
      </w:r>
      <w:r w:rsidR="00DE4B4F">
        <w:rPr>
          <w:sz w:val="24"/>
        </w:rPr>
        <w:t>.00</w:t>
      </w:r>
      <w:r w:rsidR="009436CA">
        <w:rPr>
          <w:sz w:val="24"/>
        </w:rPr>
        <w:t xml:space="preserve"> </w:t>
      </w:r>
    </w:p>
    <w:p w:rsidR="008C2C6C" w:rsidRDefault="008C2C6C" w:rsidP="00D72DE7">
      <w:pPr>
        <w:pBdr>
          <w:top w:val="single" w:sz="4" w:space="1" w:color="auto"/>
        </w:pBdr>
        <w:tabs>
          <w:tab w:val="left" w:pos="1418"/>
        </w:tabs>
        <w:spacing w:before="0" w:after="0"/>
        <w:rPr>
          <w:sz w:val="24"/>
        </w:rPr>
      </w:pPr>
    </w:p>
    <w:p w:rsidR="00A813E8" w:rsidRDefault="00A813E8" w:rsidP="00A813E8">
      <w:pPr>
        <w:spacing w:before="0" w:after="0"/>
        <w:ind w:left="2127" w:hanging="1418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7166F5">
        <w:rPr>
          <w:b/>
          <w:sz w:val="24"/>
        </w:rPr>
        <w:t>20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 w:rsidRPr="00CA4E90">
        <w:rPr>
          <w:b/>
          <w:sz w:val="24"/>
        </w:rPr>
        <w:tab/>
        <w:t xml:space="preserve">Godkjenning av innkalling, saksliste og møtebok fra </w:t>
      </w:r>
      <w:r w:rsidR="007166F5">
        <w:rPr>
          <w:b/>
          <w:sz w:val="24"/>
        </w:rPr>
        <w:t>06.03</w:t>
      </w:r>
      <w:r w:rsidRPr="00CA4E90">
        <w:rPr>
          <w:b/>
          <w:sz w:val="24"/>
        </w:rPr>
        <w:t>.1</w:t>
      </w:r>
      <w:r w:rsidR="008E1A49">
        <w:rPr>
          <w:b/>
          <w:sz w:val="24"/>
        </w:rPr>
        <w:t>8</w:t>
      </w:r>
      <w:r>
        <w:rPr>
          <w:b/>
          <w:sz w:val="24"/>
        </w:rPr>
        <w:t>.</w:t>
      </w:r>
    </w:p>
    <w:p w:rsidR="00255ED5" w:rsidRPr="00255ED5" w:rsidRDefault="00255ED5" w:rsidP="00A813E8">
      <w:pPr>
        <w:spacing w:before="0" w:after="0"/>
        <w:ind w:left="2127" w:hanging="1418"/>
        <w:rPr>
          <w:sz w:val="24"/>
        </w:rPr>
      </w:pPr>
      <w:r>
        <w:rPr>
          <w:b/>
          <w:sz w:val="24"/>
        </w:rPr>
        <w:tab/>
      </w:r>
      <w:r w:rsidRPr="00255ED5">
        <w:rPr>
          <w:sz w:val="24"/>
        </w:rPr>
        <w:t xml:space="preserve">Godkjent, men en endring. </w:t>
      </w:r>
      <w:r>
        <w:rPr>
          <w:sz w:val="24"/>
        </w:rPr>
        <w:t xml:space="preserve">Knut Hedemann var tilstede på møtet 06.03.18. </w:t>
      </w:r>
    </w:p>
    <w:p w:rsidR="00C80A68" w:rsidRDefault="00C80A68" w:rsidP="00A813E8">
      <w:pPr>
        <w:spacing w:before="0" w:after="0"/>
        <w:ind w:left="2127" w:hanging="1418"/>
        <w:rPr>
          <w:b/>
          <w:sz w:val="24"/>
        </w:rPr>
      </w:pPr>
    </w:p>
    <w:p w:rsidR="00C80A68" w:rsidRDefault="00C80A68" w:rsidP="00A813E8">
      <w:pPr>
        <w:spacing w:before="0" w:after="0"/>
        <w:ind w:left="2127" w:hanging="1418"/>
        <w:rPr>
          <w:b/>
          <w:sz w:val="24"/>
        </w:rPr>
      </w:pPr>
      <w:r>
        <w:rPr>
          <w:b/>
          <w:sz w:val="24"/>
        </w:rPr>
        <w:t>Sak 21/18</w:t>
      </w:r>
      <w:r>
        <w:rPr>
          <w:b/>
          <w:sz w:val="24"/>
        </w:rPr>
        <w:tab/>
        <w:t>Informasjon fra elevrådet</w:t>
      </w:r>
    </w:p>
    <w:p w:rsidR="00255ED5" w:rsidRPr="00685D3C" w:rsidRDefault="00255ED5" w:rsidP="00A813E8">
      <w:pPr>
        <w:spacing w:before="0" w:after="0"/>
        <w:ind w:left="2127" w:hanging="1418"/>
        <w:rPr>
          <w:sz w:val="24"/>
        </w:rPr>
      </w:pPr>
      <w:r>
        <w:rPr>
          <w:b/>
          <w:sz w:val="24"/>
        </w:rPr>
        <w:tab/>
      </w:r>
      <w:r w:rsidRPr="00685D3C">
        <w:rPr>
          <w:sz w:val="24"/>
        </w:rPr>
        <w:t xml:space="preserve">Elevrådsleder </w:t>
      </w:r>
      <w:r w:rsidR="00685D3C">
        <w:rPr>
          <w:sz w:val="24"/>
        </w:rPr>
        <w:t xml:space="preserve">informerer. </w:t>
      </w:r>
    </w:p>
    <w:p w:rsidR="00A813E8" w:rsidRDefault="00A813E8" w:rsidP="00A813E8">
      <w:pPr>
        <w:tabs>
          <w:tab w:val="left" w:pos="1418"/>
        </w:tabs>
        <w:spacing w:before="0" w:after="0"/>
        <w:rPr>
          <w:sz w:val="24"/>
        </w:rPr>
      </w:pPr>
    </w:p>
    <w:p w:rsidR="007166F5" w:rsidRDefault="00BB6421" w:rsidP="007166F5">
      <w:pPr>
        <w:spacing w:before="0" w:after="0"/>
        <w:ind w:left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C80A68">
        <w:rPr>
          <w:b/>
          <w:sz w:val="24"/>
        </w:rPr>
        <w:t>22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>
        <w:rPr>
          <w:b/>
          <w:sz w:val="24"/>
        </w:rPr>
        <w:tab/>
      </w:r>
      <w:r w:rsidR="007166F5">
        <w:rPr>
          <w:b/>
          <w:sz w:val="24"/>
        </w:rPr>
        <w:t>Økonomi</w:t>
      </w:r>
    </w:p>
    <w:p w:rsidR="00371F5A" w:rsidRDefault="00371F5A" w:rsidP="00371F5A">
      <w:pPr>
        <w:spacing w:before="0" w:after="0"/>
        <w:ind w:left="1418" w:firstLine="709"/>
        <w:rPr>
          <w:b/>
          <w:sz w:val="24"/>
        </w:rPr>
      </w:pPr>
      <w:r>
        <w:rPr>
          <w:b/>
          <w:sz w:val="24"/>
        </w:rPr>
        <w:t xml:space="preserve">Regnskap 588 000 kroner i pluss. </w:t>
      </w:r>
      <w:r w:rsidR="00685D3C">
        <w:rPr>
          <w:b/>
          <w:sz w:val="24"/>
        </w:rPr>
        <w:tab/>
      </w:r>
    </w:p>
    <w:p w:rsidR="00371F5A" w:rsidRPr="00371F5A" w:rsidRDefault="00371F5A" w:rsidP="00371F5A">
      <w:pPr>
        <w:spacing w:before="0" w:after="0"/>
        <w:ind w:left="2123"/>
        <w:rPr>
          <w:sz w:val="24"/>
        </w:rPr>
      </w:pPr>
      <w:r w:rsidRPr="00371F5A">
        <w:rPr>
          <w:sz w:val="24"/>
        </w:rPr>
        <w:t>Ny digital innsats der i</w:t>
      </w:r>
      <w:r w:rsidRPr="00371F5A">
        <w:rPr>
          <w:sz w:val="24"/>
        </w:rPr>
        <w:t>nnkjøp av I-</w:t>
      </w:r>
      <w:proofErr w:type="spellStart"/>
      <w:r w:rsidRPr="00371F5A">
        <w:rPr>
          <w:sz w:val="24"/>
        </w:rPr>
        <w:t>pad</w:t>
      </w:r>
      <w:proofErr w:type="spellEnd"/>
      <w:r w:rsidRPr="00371F5A">
        <w:rPr>
          <w:sz w:val="24"/>
        </w:rPr>
        <w:t xml:space="preserve"> til 1. klasse vurderes. Det koster </w:t>
      </w:r>
      <w:r w:rsidRPr="00371F5A">
        <w:rPr>
          <w:sz w:val="24"/>
        </w:rPr>
        <w:t>ca.</w:t>
      </w:r>
      <w:r w:rsidRPr="00371F5A">
        <w:rPr>
          <w:sz w:val="24"/>
        </w:rPr>
        <w:t xml:space="preserve"> 300.000 kroner. </w:t>
      </w:r>
      <w:r>
        <w:rPr>
          <w:sz w:val="24"/>
        </w:rPr>
        <w:t xml:space="preserve">I tillegg må 200pc'er byttes ut snart. </w:t>
      </w:r>
    </w:p>
    <w:p w:rsidR="00685D3C" w:rsidRPr="00685D3C" w:rsidRDefault="00685D3C" w:rsidP="00371F5A">
      <w:pPr>
        <w:spacing w:before="0" w:after="0"/>
        <w:ind w:left="1418" w:firstLine="709"/>
        <w:rPr>
          <w:sz w:val="24"/>
        </w:rPr>
      </w:pPr>
      <w:r w:rsidRPr="00685D3C">
        <w:rPr>
          <w:sz w:val="24"/>
        </w:rPr>
        <w:t>Forventet elevtall</w:t>
      </w:r>
      <w:r w:rsidR="00371F5A">
        <w:rPr>
          <w:sz w:val="24"/>
        </w:rPr>
        <w:t>-</w:t>
      </w:r>
      <w:r w:rsidRPr="00685D3C">
        <w:rPr>
          <w:sz w:val="24"/>
        </w:rPr>
        <w:t>økning neste skoleå</w:t>
      </w:r>
      <w:r w:rsidR="00371F5A">
        <w:rPr>
          <w:sz w:val="24"/>
        </w:rPr>
        <w:t>r,</w:t>
      </w:r>
      <w:r w:rsidRPr="00685D3C">
        <w:rPr>
          <w:sz w:val="24"/>
        </w:rPr>
        <w:t xml:space="preserve"> er ca. 25 </w:t>
      </w:r>
      <w:r w:rsidR="00371F5A">
        <w:rPr>
          <w:sz w:val="24"/>
        </w:rPr>
        <w:t>elever.</w:t>
      </w:r>
      <w:r w:rsidRPr="00685D3C">
        <w:rPr>
          <w:sz w:val="24"/>
        </w:rPr>
        <w:t xml:space="preserve"> </w:t>
      </w:r>
    </w:p>
    <w:p w:rsidR="00685D3C" w:rsidRDefault="00685D3C" w:rsidP="00685D3C">
      <w:pPr>
        <w:spacing w:before="0" w:after="0"/>
        <w:ind w:left="2123"/>
        <w:rPr>
          <w:sz w:val="24"/>
        </w:rPr>
      </w:pPr>
      <w:r w:rsidRPr="00685D3C">
        <w:rPr>
          <w:sz w:val="24"/>
        </w:rPr>
        <w:t xml:space="preserve">Ledelsen reduseres med 1 person fra </w:t>
      </w:r>
      <w:r w:rsidR="00371F5A" w:rsidRPr="00685D3C">
        <w:rPr>
          <w:sz w:val="24"/>
        </w:rPr>
        <w:t>høst</w:t>
      </w:r>
      <w:r w:rsidRPr="00685D3C">
        <w:rPr>
          <w:sz w:val="24"/>
        </w:rPr>
        <w:t xml:space="preserve"> 2018 slik at det nå er 4 pedagogiske lederer og leder for AKS. </w:t>
      </w:r>
    </w:p>
    <w:p w:rsidR="00685D3C" w:rsidRPr="007166F5" w:rsidRDefault="00685D3C" w:rsidP="007166F5">
      <w:pPr>
        <w:spacing w:before="0" w:after="0"/>
        <w:ind w:left="709"/>
        <w:rPr>
          <w:b/>
          <w:sz w:val="24"/>
        </w:rPr>
      </w:pPr>
    </w:p>
    <w:p w:rsidR="00BB6421" w:rsidRDefault="00BB6421" w:rsidP="00A813E8">
      <w:pPr>
        <w:tabs>
          <w:tab w:val="left" w:pos="1418"/>
        </w:tabs>
        <w:spacing w:before="0" w:after="0"/>
        <w:rPr>
          <w:sz w:val="24"/>
        </w:rPr>
      </w:pPr>
    </w:p>
    <w:p w:rsidR="009C5023" w:rsidRDefault="009C5023" w:rsidP="009C5023">
      <w:pPr>
        <w:spacing w:before="0" w:after="0"/>
        <w:ind w:left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C80A68">
        <w:rPr>
          <w:b/>
          <w:sz w:val="24"/>
        </w:rPr>
        <w:t>23</w:t>
      </w:r>
      <w:r w:rsidRPr="00CA4E90">
        <w:rPr>
          <w:b/>
          <w:sz w:val="24"/>
        </w:rPr>
        <w:t>/1</w:t>
      </w:r>
      <w:r>
        <w:rPr>
          <w:b/>
          <w:sz w:val="24"/>
        </w:rPr>
        <w:t>8</w:t>
      </w:r>
      <w:r>
        <w:rPr>
          <w:b/>
          <w:sz w:val="24"/>
        </w:rPr>
        <w:tab/>
      </w:r>
      <w:r w:rsidR="007166F5">
        <w:rPr>
          <w:b/>
          <w:sz w:val="24"/>
        </w:rPr>
        <w:t>Ansettelser og stillingsplan</w:t>
      </w:r>
    </w:p>
    <w:p w:rsidR="00371F5A" w:rsidRPr="00371F5A" w:rsidRDefault="00371F5A" w:rsidP="00371F5A">
      <w:pPr>
        <w:spacing w:before="0" w:after="0"/>
        <w:ind w:left="2127" w:firstLine="7"/>
      </w:pPr>
      <w:r>
        <w:rPr>
          <w:sz w:val="24"/>
        </w:rPr>
        <w:t xml:space="preserve">Vi må ansette flere lærer til neste skoleår. Prosessen er godt i gang og flere er blitt ansatt. </w:t>
      </w:r>
    </w:p>
    <w:p w:rsidR="000814E0" w:rsidRDefault="000814E0" w:rsidP="007166F5">
      <w:pPr>
        <w:spacing w:before="0" w:after="0"/>
        <w:rPr>
          <w:sz w:val="24"/>
        </w:rPr>
      </w:pPr>
    </w:p>
    <w:p w:rsidR="00131076" w:rsidRDefault="00A813E8" w:rsidP="00A813E8">
      <w:pPr>
        <w:spacing w:before="0" w:after="0"/>
        <w:ind w:firstLine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C80A68">
        <w:rPr>
          <w:b/>
          <w:sz w:val="24"/>
        </w:rPr>
        <w:t>24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 w:rsidRPr="00CA4E90">
        <w:rPr>
          <w:b/>
          <w:sz w:val="24"/>
        </w:rPr>
        <w:tab/>
      </w:r>
      <w:r w:rsidR="007166F5">
        <w:rPr>
          <w:b/>
          <w:sz w:val="24"/>
        </w:rPr>
        <w:t>Pedagogiske og miljørettede satsingsområder</w:t>
      </w:r>
    </w:p>
    <w:p w:rsidR="00371F5A" w:rsidRPr="00371F5A" w:rsidRDefault="00371F5A" w:rsidP="00371F5A">
      <w:pPr>
        <w:spacing w:before="0" w:after="0"/>
        <w:ind w:left="2127"/>
        <w:rPr>
          <w:color w:val="FF0000"/>
          <w:sz w:val="24"/>
        </w:rPr>
      </w:pPr>
      <w:r w:rsidRPr="00371F5A">
        <w:rPr>
          <w:sz w:val="24"/>
        </w:rPr>
        <w:t xml:space="preserve">Vi velger å gå bort fra PALS og utarbeider en egen modell for å fremme et trygt og godt skolemiljø i samarbeid med lærerne. Vi viderefører satsingen på vurdering for læring. </w:t>
      </w:r>
    </w:p>
    <w:p w:rsidR="007166F5" w:rsidRPr="007166F5" w:rsidRDefault="00131076" w:rsidP="007166F5">
      <w:pPr>
        <w:spacing w:before="0" w:after="0"/>
        <w:ind w:firstLine="709"/>
        <w:rPr>
          <w:sz w:val="24"/>
        </w:rPr>
      </w:pPr>
      <w:r w:rsidRPr="00131076">
        <w:rPr>
          <w:sz w:val="24"/>
        </w:rPr>
        <w:tab/>
      </w:r>
      <w:r w:rsidRPr="00131076">
        <w:rPr>
          <w:sz w:val="24"/>
        </w:rPr>
        <w:tab/>
      </w:r>
    </w:p>
    <w:p w:rsidR="00BD0194" w:rsidRDefault="00C80A68" w:rsidP="007166F5">
      <w:pPr>
        <w:spacing w:before="0" w:after="0"/>
        <w:ind w:firstLine="709"/>
        <w:rPr>
          <w:sz w:val="24"/>
        </w:rPr>
      </w:pPr>
      <w:r>
        <w:rPr>
          <w:b/>
          <w:sz w:val="24"/>
        </w:rPr>
        <w:t>Sak 25</w:t>
      </w:r>
      <w:r w:rsidR="00131076">
        <w:rPr>
          <w:b/>
          <w:sz w:val="24"/>
        </w:rPr>
        <w:t>/18</w:t>
      </w:r>
      <w:r w:rsidR="00131076">
        <w:rPr>
          <w:b/>
          <w:sz w:val="24"/>
        </w:rPr>
        <w:tab/>
      </w:r>
      <w:r w:rsidR="007166F5">
        <w:rPr>
          <w:b/>
          <w:sz w:val="24"/>
        </w:rPr>
        <w:t>Foreldreundersøkelsen</w:t>
      </w:r>
      <w:r w:rsidR="0017792F">
        <w:rPr>
          <w:sz w:val="24"/>
        </w:rPr>
        <w:t xml:space="preserve"> </w:t>
      </w:r>
    </w:p>
    <w:p w:rsidR="00371F5A" w:rsidRDefault="00371F5A" w:rsidP="007166F5">
      <w:pPr>
        <w:spacing w:before="0" w:after="0"/>
        <w:ind w:firstLine="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Assisterende rektor orienterer om undersøkelsen. </w:t>
      </w:r>
    </w:p>
    <w:p w:rsidR="00BD0194" w:rsidRDefault="00BD0194" w:rsidP="00BD0194">
      <w:pPr>
        <w:spacing w:before="0" w:after="0"/>
        <w:ind w:firstLine="709"/>
        <w:rPr>
          <w:sz w:val="24"/>
        </w:rPr>
      </w:pPr>
    </w:p>
    <w:p w:rsidR="00BD0194" w:rsidRDefault="00BD0194" w:rsidP="00BD0194">
      <w:pPr>
        <w:spacing w:before="0" w:after="0"/>
        <w:ind w:firstLine="709"/>
        <w:rPr>
          <w:b/>
        </w:rPr>
      </w:pPr>
      <w:r w:rsidRPr="00CA4E90">
        <w:rPr>
          <w:b/>
          <w:sz w:val="24"/>
        </w:rPr>
        <w:t xml:space="preserve">Sak </w:t>
      </w:r>
      <w:r w:rsidR="00C80A68">
        <w:rPr>
          <w:b/>
          <w:sz w:val="24"/>
        </w:rPr>
        <w:t>26</w:t>
      </w:r>
      <w:r w:rsidRPr="00CA4E90">
        <w:rPr>
          <w:b/>
          <w:sz w:val="24"/>
        </w:rPr>
        <w:t>/1</w:t>
      </w:r>
      <w:r w:rsidR="00131076">
        <w:rPr>
          <w:b/>
          <w:sz w:val="24"/>
        </w:rPr>
        <w:t>8</w:t>
      </w:r>
      <w:r w:rsidRPr="00CA4E90">
        <w:rPr>
          <w:b/>
          <w:sz w:val="24"/>
        </w:rPr>
        <w:tab/>
      </w:r>
      <w:r>
        <w:rPr>
          <w:b/>
        </w:rPr>
        <w:t>Eventuelt</w:t>
      </w:r>
    </w:p>
    <w:p w:rsidR="007166F5" w:rsidRPr="007166F5" w:rsidRDefault="007166F5" w:rsidP="007166F5">
      <w:pPr>
        <w:pStyle w:val="Listeavsnitt"/>
        <w:numPr>
          <w:ilvl w:val="0"/>
          <w:numId w:val="7"/>
        </w:numPr>
        <w:spacing w:before="0" w:after="0"/>
      </w:pPr>
      <w:proofErr w:type="spellStart"/>
      <w:r w:rsidRPr="007166F5">
        <w:t>Årshjul</w:t>
      </w:r>
      <w:proofErr w:type="spellEnd"/>
      <w:r w:rsidRPr="007166F5">
        <w:t xml:space="preserve"> </w:t>
      </w:r>
      <w:r>
        <w:t xml:space="preserve">for </w:t>
      </w:r>
      <w:proofErr w:type="spellStart"/>
      <w:r>
        <w:t>Driftstyret</w:t>
      </w:r>
      <w:bookmarkStart w:id="0" w:name="_GoBack"/>
      <w:bookmarkEnd w:id="0"/>
      <w:proofErr w:type="spellEnd"/>
    </w:p>
    <w:p w:rsidR="00BB6421" w:rsidRPr="007166F5" w:rsidRDefault="00BB6421" w:rsidP="00BD0194">
      <w:pPr>
        <w:spacing w:before="0" w:after="0"/>
        <w:ind w:firstLine="709"/>
        <w:rPr>
          <w:sz w:val="24"/>
        </w:rPr>
      </w:pPr>
      <w:r w:rsidRPr="007166F5">
        <w:tab/>
      </w:r>
      <w:r w:rsidRPr="007166F5">
        <w:tab/>
      </w:r>
    </w:p>
    <w:p w:rsidR="00A813E8" w:rsidRDefault="00B16CCB" w:rsidP="00A813E8">
      <w:pPr>
        <w:spacing w:before="0" w:after="0"/>
        <w:rPr>
          <w:sz w:val="24"/>
        </w:rPr>
      </w:pPr>
      <w:r>
        <w:rPr>
          <w:sz w:val="24"/>
        </w:rPr>
        <w:tab/>
      </w:r>
    </w:p>
    <w:p w:rsidR="0043038A" w:rsidRDefault="002C5E8A" w:rsidP="00937F65">
      <w:pPr>
        <w:tabs>
          <w:tab w:val="left" w:pos="1418"/>
        </w:tabs>
        <w:spacing w:before="0" w:after="0"/>
        <w:rPr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</w:r>
      <w:r w:rsidR="00757B10">
        <w:rPr>
          <w:sz w:val="24"/>
        </w:rPr>
        <w:tab/>
      </w:r>
      <w:r w:rsidR="00A57D7E">
        <w:rPr>
          <w:sz w:val="24"/>
        </w:rPr>
        <w:tab/>
      </w:r>
      <w:r w:rsidR="00A57D7E">
        <w:rPr>
          <w:sz w:val="24"/>
        </w:rPr>
        <w:tab/>
      </w:r>
    </w:p>
    <w:p w:rsidR="00760539" w:rsidRDefault="00B57FB6" w:rsidP="00137B9B">
      <w:pPr>
        <w:spacing w:before="0" w:after="0"/>
        <w:rPr>
          <w:sz w:val="24"/>
        </w:rPr>
      </w:pPr>
      <w:r>
        <w:rPr>
          <w:sz w:val="24"/>
        </w:rPr>
        <w:t>Irene Ivin</w:t>
      </w:r>
      <w:r w:rsidR="00137B9B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166F5">
        <w:rPr>
          <w:sz w:val="24"/>
        </w:rPr>
        <w:t>Bitten Koch</w:t>
      </w:r>
    </w:p>
    <w:p w:rsidR="00760539" w:rsidRDefault="005A171F" w:rsidP="00137B9B">
      <w:pPr>
        <w:spacing w:before="0" w:after="0"/>
        <w:rPr>
          <w:sz w:val="24"/>
        </w:rPr>
      </w:pPr>
      <w:r>
        <w:rPr>
          <w:sz w:val="24"/>
        </w:rPr>
        <w:t>Leder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</w:t>
      </w:r>
      <w:r w:rsidR="00760539">
        <w:rPr>
          <w:sz w:val="24"/>
        </w:rPr>
        <w:t xml:space="preserve">ektor </w:t>
      </w:r>
      <w:r>
        <w:rPr>
          <w:sz w:val="24"/>
        </w:rPr>
        <w:t>/ sekretær</w:t>
      </w:r>
    </w:p>
    <w:p w:rsidR="00020D0E" w:rsidRDefault="00020D0E" w:rsidP="00137B9B">
      <w:pPr>
        <w:spacing w:before="0" w:after="0"/>
        <w:rPr>
          <w:sz w:val="24"/>
        </w:rPr>
      </w:pPr>
    </w:p>
    <w:p w:rsidR="009C5023" w:rsidRDefault="009C5023" w:rsidP="00137B9B">
      <w:pPr>
        <w:spacing w:before="0" w:after="0"/>
        <w:rPr>
          <w:sz w:val="24"/>
        </w:rPr>
      </w:pPr>
    </w:p>
    <w:p w:rsidR="008C2C6C" w:rsidRDefault="001756B2" w:rsidP="00E86D7B">
      <w:pPr>
        <w:spacing w:before="0" w:after="0"/>
        <w:jc w:val="right"/>
      </w:pPr>
      <w:r>
        <w:rPr>
          <w:sz w:val="24"/>
        </w:rPr>
        <w:t xml:space="preserve">Neste </w:t>
      </w:r>
      <w:r w:rsidR="00257808">
        <w:rPr>
          <w:sz w:val="24"/>
        </w:rPr>
        <w:t xml:space="preserve">møte: </w:t>
      </w:r>
    </w:p>
    <w:p w:rsidR="00611A14" w:rsidRPr="00B71AAA" w:rsidRDefault="00611A14" w:rsidP="00611A14">
      <w:pPr>
        <w:tabs>
          <w:tab w:val="left" w:pos="2145"/>
        </w:tabs>
        <w:spacing w:before="0" w:after="0"/>
        <w:rPr>
          <w:sz w:val="24"/>
        </w:rPr>
      </w:pPr>
    </w:p>
    <w:sectPr w:rsidR="00611A14" w:rsidRPr="00B71AAA" w:rsidSect="00766C6A">
      <w:headerReference w:type="first" r:id="rId7"/>
      <w:footerReference w:type="first" r:id="rId8"/>
      <w:pgSz w:w="11907" w:h="16840" w:code="9"/>
      <w:pgMar w:top="-1418" w:right="1418" w:bottom="709" w:left="1559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1E1" w:rsidRDefault="00E021E1">
      <w:r>
        <w:separator/>
      </w:r>
    </w:p>
  </w:endnote>
  <w:endnote w:type="continuationSeparator" w:id="0">
    <w:p w:rsidR="00E021E1" w:rsidRDefault="00E02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29035C-8DB5-434C-9210-EE6B3520EC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111163A-B371-44F5-818F-819A4E8D56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1BC7C9-365B-4E3A-AA78-5226DB042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6"/>
      <w:gridCol w:w="8278"/>
    </w:tblGrid>
    <w:tr w:rsidR="001C6D34">
      <w:trPr>
        <w:trHeight w:val="1135"/>
      </w:trPr>
      <w:tc>
        <w:tcPr>
          <w:tcW w:w="1276" w:type="dxa"/>
          <w:tcBorders>
            <w:top w:val="single" w:sz="6" w:space="0" w:color="auto"/>
          </w:tcBorders>
        </w:tcPr>
        <w:p w:rsidR="001C6D34" w:rsidRDefault="001C6D34">
          <w:pPr>
            <w:pStyle w:val="grafik"/>
            <w:framePr w:w="0" w:hRule="auto" w:hSpace="0" w:wrap="auto" w:vAnchor="margin" w:hAnchor="text" w:xAlign="left" w:yAlign="inli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tabs>
              <w:tab w:val="left" w:pos="71"/>
            </w:tabs>
            <w:spacing w:before="120"/>
            <w:rPr>
              <w:sz w:val="16"/>
            </w:rPr>
          </w:pPr>
          <w:r>
            <w:rPr>
              <w:sz w:val="16"/>
            </w:rPr>
            <w:tab/>
          </w:r>
          <w:r w:rsidRPr="007D264A">
            <w:rPr>
              <w:sz w:val="16"/>
            </w:rPr>
            <w:object w:dxaOrig="885" w:dyaOrig="8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4.25pt;height:44.25pt">
                <v:imagedata r:id="rId1" o:title=""/>
              </v:shape>
              <o:OLEObject Type="Embed" ProgID="CorelDraw.Graphic.8" ShapeID="_x0000_i1025" DrawAspect="Content" ObjectID="_1597149099" r:id="rId2"/>
            </w:object>
          </w:r>
        </w:p>
        <w:p w:rsidR="001C6D34" w:rsidRDefault="001C6D34">
          <w:pPr>
            <w:pStyle w:val="Bunntekst"/>
            <w:tabs>
              <w:tab w:val="left" w:pos="284"/>
            </w:tabs>
          </w:pPr>
        </w:p>
      </w:tc>
      <w:tc>
        <w:tcPr>
          <w:tcW w:w="8278" w:type="dxa"/>
          <w:tcBorders>
            <w:top w:val="single" w:sz="6" w:space="0" w:color="auto"/>
            <w:left w:val="single" w:sz="6" w:space="0" w:color="auto"/>
          </w:tcBorders>
        </w:tcPr>
        <w:p w:rsidR="001C6D34" w:rsidRDefault="001C6D34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  <w:rPr>
              <w:sz w:val="16"/>
            </w:rPr>
          </w:pPr>
          <w:r>
            <w:rPr>
              <w:sz w:val="16"/>
            </w:rPr>
            <w:t xml:space="preserve">Besøks/postadresse: </w:t>
          </w:r>
        </w:p>
        <w:p w:rsidR="001C6D34" w:rsidRDefault="008E1A49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</w:pPr>
          <w:r>
            <w:rPr>
              <w:sz w:val="16"/>
            </w:rPr>
            <w:t>Lambertseterveien 2</w:t>
          </w:r>
          <w:r w:rsidR="001C6D34">
            <w:rPr>
              <w:sz w:val="16"/>
            </w:rPr>
            <w:t>2, postboks 22 Lambertseter, 1101 Oslo</w:t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  <w:t>Tlf.:  23 16 76 20</w:t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  <w:t>Faks: 23 16 76 46</w:t>
          </w:r>
          <w:r w:rsidR="001C6D34">
            <w:rPr>
              <w:sz w:val="16"/>
            </w:rPr>
            <w:tab/>
          </w:r>
        </w:p>
      </w:tc>
    </w:tr>
  </w:tbl>
  <w:p w:rsidR="001C6D34" w:rsidRDefault="001C6D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1E1" w:rsidRDefault="00E021E1">
      <w:r>
        <w:separator/>
      </w:r>
    </w:p>
  </w:footnote>
  <w:footnote w:type="continuationSeparator" w:id="0">
    <w:p w:rsidR="00E021E1" w:rsidRDefault="00E02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77"/>
      <w:gridCol w:w="8162"/>
    </w:tblGrid>
    <w:tr w:rsidR="001C6D34">
      <w:tc>
        <w:tcPr>
          <w:tcW w:w="1477" w:type="dxa"/>
          <w:tcBorders>
            <w:right w:val="single" w:sz="6" w:space="0" w:color="auto"/>
          </w:tcBorders>
        </w:tcPr>
        <w:p w:rsidR="001C6D34" w:rsidRDefault="001C6D34">
          <w:pPr>
            <w:pStyle w:val="Topptekst"/>
          </w:pPr>
          <w:r>
            <w:drawing>
              <wp:inline distT="0" distB="0" distL="0" distR="0" wp14:anchorId="65A85BAB" wp14:editId="06D19BEC">
                <wp:extent cx="723900" cy="857250"/>
                <wp:effectExtent l="1905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2" w:type="dxa"/>
          <w:tcBorders>
            <w:left w:val="nil"/>
          </w:tcBorders>
        </w:tcPr>
        <w:p w:rsidR="001C6D34" w:rsidRDefault="001C6D34">
          <w:pPr>
            <w:pStyle w:val="Topptekst"/>
            <w:spacing w:before="160"/>
            <w:ind w:left="57"/>
            <w:rPr>
              <w:spacing w:val="6"/>
              <w:sz w:val="30"/>
            </w:rPr>
          </w:pPr>
          <w:r>
            <w:rPr>
              <w:spacing w:val="6"/>
              <w:sz w:val="30"/>
            </w:rPr>
            <w:t>Oslo kommune</w:t>
          </w:r>
        </w:p>
        <w:p w:rsidR="001C6D34" w:rsidRDefault="001C6D34">
          <w:pPr>
            <w:pStyle w:val="Topptekst"/>
            <w:ind w:left="57"/>
            <w:rPr>
              <w:spacing w:val="6"/>
              <w:sz w:val="30"/>
            </w:rPr>
          </w:pPr>
          <w:r>
            <w:rPr>
              <w:b/>
              <w:spacing w:val="6"/>
              <w:sz w:val="30"/>
            </w:rPr>
            <w:t>Utdanningsetaten</w:t>
          </w:r>
        </w:p>
        <w:p w:rsidR="001C6D34" w:rsidRDefault="001C6D34">
          <w:pPr>
            <w:pStyle w:val="Topptekst"/>
            <w:tabs>
              <w:tab w:val="clear" w:pos="4536"/>
              <w:tab w:val="left" w:pos="5458"/>
            </w:tabs>
            <w:spacing w:before="120" w:after="240"/>
            <w:ind w:left="57"/>
          </w:pPr>
          <w:r>
            <w:rPr>
              <w:sz w:val="28"/>
            </w:rPr>
            <w:t>Lambertseter Skole</w:t>
          </w:r>
          <w:r>
            <w:tab/>
          </w:r>
        </w:p>
      </w:tc>
    </w:tr>
  </w:tbl>
  <w:p w:rsidR="001C6D34" w:rsidRDefault="001C6D3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0894"/>
    <w:multiLevelType w:val="hybridMultilevel"/>
    <w:tmpl w:val="EEC83258"/>
    <w:lvl w:ilvl="0" w:tplc="60ECD01A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 w15:restartNumberingAfterBreak="0">
    <w:nsid w:val="1CE81FB9"/>
    <w:multiLevelType w:val="hybridMultilevel"/>
    <w:tmpl w:val="EB90BACA"/>
    <w:lvl w:ilvl="0" w:tplc="2354C7B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5E91AD6"/>
    <w:multiLevelType w:val="hybridMultilevel"/>
    <w:tmpl w:val="CA7A61BE"/>
    <w:lvl w:ilvl="0" w:tplc="6CD49DA2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" w15:restartNumberingAfterBreak="0">
    <w:nsid w:val="2A0E05B6"/>
    <w:multiLevelType w:val="hybridMultilevel"/>
    <w:tmpl w:val="C2F23B68"/>
    <w:lvl w:ilvl="0" w:tplc="57280CF0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2B192689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C214170"/>
    <w:multiLevelType w:val="hybridMultilevel"/>
    <w:tmpl w:val="0D5AB964"/>
    <w:lvl w:ilvl="0" w:tplc="3B4C51F8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52D44B6F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14B196E"/>
    <w:multiLevelType w:val="hybridMultilevel"/>
    <w:tmpl w:val="FC8AEEFA"/>
    <w:lvl w:ilvl="0" w:tplc="AFA2534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9D9"/>
    <w:rsid w:val="00002D67"/>
    <w:rsid w:val="00005A79"/>
    <w:rsid w:val="00020D0E"/>
    <w:rsid w:val="000276EC"/>
    <w:rsid w:val="000314DA"/>
    <w:rsid w:val="00031E31"/>
    <w:rsid w:val="0005723D"/>
    <w:rsid w:val="00060CE2"/>
    <w:rsid w:val="000741D7"/>
    <w:rsid w:val="0007618C"/>
    <w:rsid w:val="00077AF2"/>
    <w:rsid w:val="000814E0"/>
    <w:rsid w:val="00086EDD"/>
    <w:rsid w:val="000A2C2C"/>
    <w:rsid w:val="000B0420"/>
    <w:rsid w:val="000E3FFF"/>
    <w:rsid w:val="000F0134"/>
    <w:rsid w:val="00110557"/>
    <w:rsid w:val="00116C5A"/>
    <w:rsid w:val="00122BE1"/>
    <w:rsid w:val="00131076"/>
    <w:rsid w:val="00133390"/>
    <w:rsid w:val="00135FE4"/>
    <w:rsid w:val="00137B9B"/>
    <w:rsid w:val="00144B09"/>
    <w:rsid w:val="00147204"/>
    <w:rsid w:val="00161523"/>
    <w:rsid w:val="00163CAE"/>
    <w:rsid w:val="00170FEE"/>
    <w:rsid w:val="00173AC6"/>
    <w:rsid w:val="001756B2"/>
    <w:rsid w:val="0017792F"/>
    <w:rsid w:val="0019071F"/>
    <w:rsid w:val="00193569"/>
    <w:rsid w:val="001A3309"/>
    <w:rsid w:val="001B0399"/>
    <w:rsid w:val="001B0E8F"/>
    <w:rsid w:val="001C530B"/>
    <w:rsid w:val="001C6D34"/>
    <w:rsid w:val="001D7E53"/>
    <w:rsid w:val="001E053E"/>
    <w:rsid w:val="001E7FA2"/>
    <w:rsid w:val="001F0A71"/>
    <w:rsid w:val="001F3D9E"/>
    <w:rsid w:val="001F4010"/>
    <w:rsid w:val="00201839"/>
    <w:rsid w:val="002154D6"/>
    <w:rsid w:val="002249D9"/>
    <w:rsid w:val="002304F1"/>
    <w:rsid w:val="00232ECA"/>
    <w:rsid w:val="0025284F"/>
    <w:rsid w:val="00255ED5"/>
    <w:rsid w:val="00257808"/>
    <w:rsid w:val="00257D3E"/>
    <w:rsid w:val="002740E5"/>
    <w:rsid w:val="002815D7"/>
    <w:rsid w:val="0028329F"/>
    <w:rsid w:val="002A6FEF"/>
    <w:rsid w:val="002C5E8A"/>
    <w:rsid w:val="002E661C"/>
    <w:rsid w:val="002F3F05"/>
    <w:rsid w:val="00306C62"/>
    <w:rsid w:val="00317C39"/>
    <w:rsid w:val="003406E0"/>
    <w:rsid w:val="003465B3"/>
    <w:rsid w:val="00371F5A"/>
    <w:rsid w:val="0038504C"/>
    <w:rsid w:val="00392259"/>
    <w:rsid w:val="003C19AE"/>
    <w:rsid w:val="003D3DED"/>
    <w:rsid w:val="003E6185"/>
    <w:rsid w:val="003E6B47"/>
    <w:rsid w:val="003E75CC"/>
    <w:rsid w:val="003F2DBA"/>
    <w:rsid w:val="003F3A6F"/>
    <w:rsid w:val="0040226A"/>
    <w:rsid w:val="004070C5"/>
    <w:rsid w:val="004176C9"/>
    <w:rsid w:val="00417F62"/>
    <w:rsid w:val="0043038A"/>
    <w:rsid w:val="00437C06"/>
    <w:rsid w:val="004662A1"/>
    <w:rsid w:val="00474A43"/>
    <w:rsid w:val="00476709"/>
    <w:rsid w:val="00486052"/>
    <w:rsid w:val="004954A4"/>
    <w:rsid w:val="00495FE4"/>
    <w:rsid w:val="0049724C"/>
    <w:rsid w:val="004B498A"/>
    <w:rsid w:val="004B4FD0"/>
    <w:rsid w:val="004D1E7E"/>
    <w:rsid w:val="004D4459"/>
    <w:rsid w:val="004E432E"/>
    <w:rsid w:val="004E63C5"/>
    <w:rsid w:val="004F27D3"/>
    <w:rsid w:val="004F37A7"/>
    <w:rsid w:val="00521E80"/>
    <w:rsid w:val="00546146"/>
    <w:rsid w:val="0055077C"/>
    <w:rsid w:val="005519D9"/>
    <w:rsid w:val="00557DC1"/>
    <w:rsid w:val="005605C0"/>
    <w:rsid w:val="00561FF6"/>
    <w:rsid w:val="0056260E"/>
    <w:rsid w:val="00562E90"/>
    <w:rsid w:val="00565C82"/>
    <w:rsid w:val="005717D4"/>
    <w:rsid w:val="005818BC"/>
    <w:rsid w:val="005A171F"/>
    <w:rsid w:val="005A3F8A"/>
    <w:rsid w:val="005B3BE9"/>
    <w:rsid w:val="005B66B4"/>
    <w:rsid w:val="005D23E5"/>
    <w:rsid w:val="005E2C4F"/>
    <w:rsid w:val="005E48D3"/>
    <w:rsid w:val="005F37BD"/>
    <w:rsid w:val="005F460A"/>
    <w:rsid w:val="00611A14"/>
    <w:rsid w:val="00615877"/>
    <w:rsid w:val="00624F8A"/>
    <w:rsid w:val="00632F80"/>
    <w:rsid w:val="00640764"/>
    <w:rsid w:val="006475AF"/>
    <w:rsid w:val="00647E27"/>
    <w:rsid w:val="006531D1"/>
    <w:rsid w:val="0065533B"/>
    <w:rsid w:val="00662251"/>
    <w:rsid w:val="006670F5"/>
    <w:rsid w:val="00671957"/>
    <w:rsid w:val="00682B9E"/>
    <w:rsid w:val="00685D3C"/>
    <w:rsid w:val="006A13FF"/>
    <w:rsid w:val="006A1EA3"/>
    <w:rsid w:val="006A668E"/>
    <w:rsid w:val="006A70FB"/>
    <w:rsid w:val="006C3E1A"/>
    <w:rsid w:val="006D2793"/>
    <w:rsid w:val="006D7B32"/>
    <w:rsid w:val="006E47FB"/>
    <w:rsid w:val="006F37B4"/>
    <w:rsid w:val="00702387"/>
    <w:rsid w:val="00704681"/>
    <w:rsid w:val="00704AF5"/>
    <w:rsid w:val="00713634"/>
    <w:rsid w:val="0071620A"/>
    <w:rsid w:val="007166F5"/>
    <w:rsid w:val="00726F82"/>
    <w:rsid w:val="00726F89"/>
    <w:rsid w:val="00735D1D"/>
    <w:rsid w:val="00737EBC"/>
    <w:rsid w:val="00740066"/>
    <w:rsid w:val="00757B10"/>
    <w:rsid w:val="00760539"/>
    <w:rsid w:val="00766C6A"/>
    <w:rsid w:val="00767AF3"/>
    <w:rsid w:val="0077225A"/>
    <w:rsid w:val="007834B2"/>
    <w:rsid w:val="00786C43"/>
    <w:rsid w:val="007A0E0B"/>
    <w:rsid w:val="007A7E9F"/>
    <w:rsid w:val="007C1904"/>
    <w:rsid w:val="007C3A82"/>
    <w:rsid w:val="007D175C"/>
    <w:rsid w:val="007D264A"/>
    <w:rsid w:val="007D46C7"/>
    <w:rsid w:val="007E446D"/>
    <w:rsid w:val="007E4D43"/>
    <w:rsid w:val="007E6E06"/>
    <w:rsid w:val="007F0023"/>
    <w:rsid w:val="007F172E"/>
    <w:rsid w:val="007F746B"/>
    <w:rsid w:val="008137D7"/>
    <w:rsid w:val="008218CD"/>
    <w:rsid w:val="00825C20"/>
    <w:rsid w:val="00827FB3"/>
    <w:rsid w:val="008550AD"/>
    <w:rsid w:val="00864334"/>
    <w:rsid w:val="00890A03"/>
    <w:rsid w:val="008B12BB"/>
    <w:rsid w:val="008B1E2C"/>
    <w:rsid w:val="008C2C6C"/>
    <w:rsid w:val="008D296B"/>
    <w:rsid w:val="008E1A49"/>
    <w:rsid w:val="008F74F3"/>
    <w:rsid w:val="009029AC"/>
    <w:rsid w:val="009129D6"/>
    <w:rsid w:val="00917E1B"/>
    <w:rsid w:val="00934BAB"/>
    <w:rsid w:val="00937F65"/>
    <w:rsid w:val="009436CA"/>
    <w:rsid w:val="009730AB"/>
    <w:rsid w:val="00992DF3"/>
    <w:rsid w:val="009934B9"/>
    <w:rsid w:val="009939AE"/>
    <w:rsid w:val="00995B91"/>
    <w:rsid w:val="009A1A8C"/>
    <w:rsid w:val="009A2FD0"/>
    <w:rsid w:val="009A3463"/>
    <w:rsid w:val="009C5023"/>
    <w:rsid w:val="00A168D3"/>
    <w:rsid w:val="00A322C5"/>
    <w:rsid w:val="00A405BE"/>
    <w:rsid w:val="00A40DDF"/>
    <w:rsid w:val="00A54912"/>
    <w:rsid w:val="00A57D7E"/>
    <w:rsid w:val="00A64C74"/>
    <w:rsid w:val="00A749F0"/>
    <w:rsid w:val="00A80390"/>
    <w:rsid w:val="00A813E8"/>
    <w:rsid w:val="00A86FA2"/>
    <w:rsid w:val="00A90CAD"/>
    <w:rsid w:val="00A92C67"/>
    <w:rsid w:val="00AA770E"/>
    <w:rsid w:val="00AB747B"/>
    <w:rsid w:val="00AC421C"/>
    <w:rsid w:val="00AE01F7"/>
    <w:rsid w:val="00AF2E61"/>
    <w:rsid w:val="00AF63B1"/>
    <w:rsid w:val="00B02475"/>
    <w:rsid w:val="00B16CCB"/>
    <w:rsid w:val="00B245FE"/>
    <w:rsid w:val="00B26C4B"/>
    <w:rsid w:val="00B32DE7"/>
    <w:rsid w:val="00B45E6B"/>
    <w:rsid w:val="00B4666F"/>
    <w:rsid w:val="00B57FB6"/>
    <w:rsid w:val="00B6031E"/>
    <w:rsid w:val="00B701B5"/>
    <w:rsid w:val="00B71AAA"/>
    <w:rsid w:val="00B8417E"/>
    <w:rsid w:val="00BB2E03"/>
    <w:rsid w:val="00BB6421"/>
    <w:rsid w:val="00BC52A9"/>
    <w:rsid w:val="00BD0194"/>
    <w:rsid w:val="00BD0449"/>
    <w:rsid w:val="00BD1C52"/>
    <w:rsid w:val="00BD2A43"/>
    <w:rsid w:val="00C14958"/>
    <w:rsid w:val="00C25388"/>
    <w:rsid w:val="00C305C4"/>
    <w:rsid w:val="00C30DE1"/>
    <w:rsid w:val="00C34814"/>
    <w:rsid w:val="00C41028"/>
    <w:rsid w:val="00C427E8"/>
    <w:rsid w:val="00C47635"/>
    <w:rsid w:val="00C6110A"/>
    <w:rsid w:val="00C80A68"/>
    <w:rsid w:val="00C945B8"/>
    <w:rsid w:val="00C9577C"/>
    <w:rsid w:val="00CA4E90"/>
    <w:rsid w:val="00CE3880"/>
    <w:rsid w:val="00CE4461"/>
    <w:rsid w:val="00CE7BA4"/>
    <w:rsid w:val="00CF0546"/>
    <w:rsid w:val="00CF7CE1"/>
    <w:rsid w:val="00D15EFB"/>
    <w:rsid w:val="00D20942"/>
    <w:rsid w:val="00D24FCB"/>
    <w:rsid w:val="00D26415"/>
    <w:rsid w:val="00D71073"/>
    <w:rsid w:val="00D71983"/>
    <w:rsid w:val="00D727D3"/>
    <w:rsid w:val="00D72DE7"/>
    <w:rsid w:val="00D75CC6"/>
    <w:rsid w:val="00DA1856"/>
    <w:rsid w:val="00DA18B0"/>
    <w:rsid w:val="00DA7F1F"/>
    <w:rsid w:val="00DD2AF6"/>
    <w:rsid w:val="00DD43C0"/>
    <w:rsid w:val="00DE4B4F"/>
    <w:rsid w:val="00DF2489"/>
    <w:rsid w:val="00DF6B79"/>
    <w:rsid w:val="00E013B6"/>
    <w:rsid w:val="00E021E1"/>
    <w:rsid w:val="00E21BBD"/>
    <w:rsid w:val="00E259B1"/>
    <w:rsid w:val="00E326D9"/>
    <w:rsid w:val="00E34B40"/>
    <w:rsid w:val="00E535A3"/>
    <w:rsid w:val="00E60B08"/>
    <w:rsid w:val="00E70C3F"/>
    <w:rsid w:val="00E86D7B"/>
    <w:rsid w:val="00EC669C"/>
    <w:rsid w:val="00ED1326"/>
    <w:rsid w:val="00EE35A1"/>
    <w:rsid w:val="00EF35F9"/>
    <w:rsid w:val="00F37ADA"/>
    <w:rsid w:val="00F53290"/>
    <w:rsid w:val="00F608E7"/>
    <w:rsid w:val="00F64E58"/>
    <w:rsid w:val="00F703E9"/>
    <w:rsid w:val="00F815C2"/>
    <w:rsid w:val="00F82A41"/>
    <w:rsid w:val="00F836D2"/>
    <w:rsid w:val="00FA21D3"/>
    <w:rsid w:val="00FB18B7"/>
    <w:rsid w:val="00FB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  <w14:docId w14:val="52974AAB"/>
  <w15:docId w15:val="{350BBCBC-7CFF-4524-B3D1-6A6E3CF3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4A"/>
    <w:pPr>
      <w:spacing w:before="180" w:after="60"/>
    </w:pPr>
    <w:rPr>
      <w:sz w:val="22"/>
    </w:rPr>
  </w:style>
  <w:style w:type="paragraph" w:styleId="Overskrift1">
    <w:name w:val="heading 1"/>
    <w:next w:val="Normal"/>
    <w:qFormat/>
    <w:rsid w:val="007D264A"/>
    <w:pPr>
      <w:keepNext/>
      <w:spacing w:before="240" w:after="120"/>
      <w:outlineLvl w:val="0"/>
    </w:pPr>
    <w:rPr>
      <w:b/>
      <w:noProof/>
      <w:kern w:val="28"/>
      <w:sz w:val="26"/>
    </w:rPr>
  </w:style>
  <w:style w:type="paragraph" w:styleId="Overskrift2">
    <w:name w:val="heading 2"/>
    <w:basedOn w:val="Normal"/>
    <w:next w:val="Normal"/>
    <w:qFormat/>
    <w:rsid w:val="007D264A"/>
    <w:pPr>
      <w:keepNext/>
      <w:spacing w:before="240"/>
      <w:outlineLvl w:val="1"/>
    </w:pPr>
    <w:rPr>
      <w:b/>
      <w:i/>
      <w:sz w:val="24"/>
    </w:rPr>
  </w:style>
  <w:style w:type="paragraph" w:styleId="Overskrift3">
    <w:name w:val="heading 3"/>
    <w:basedOn w:val="Normal"/>
    <w:next w:val="Normal"/>
    <w:qFormat/>
    <w:rsid w:val="007D264A"/>
    <w:pPr>
      <w:keepNext/>
      <w:spacing w:before="240"/>
      <w:outlineLvl w:val="2"/>
    </w:pPr>
    <w:rPr>
      <w:b/>
      <w:sz w:val="24"/>
    </w:rPr>
  </w:style>
  <w:style w:type="paragraph" w:styleId="Overskrift4">
    <w:name w:val="heading 4"/>
    <w:basedOn w:val="Normal"/>
    <w:next w:val="Normal"/>
    <w:qFormat/>
    <w:rsid w:val="007D264A"/>
    <w:pPr>
      <w:keepNext/>
      <w:spacing w:before="0" w:after="0"/>
      <w:outlineLvl w:val="3"/>
    </w:pPr>
    <w:rPr>
      <w:b/>
    </w:rPr>
  </w:style>
  <w:style w:type="paragraph" w:styleId="Overskrift5">
    <w:name w:val="heading 5"/>
    <w:basedOn w:val="Normal"/>
    <w:next w:val="Normal"/>
    <w:qFormat/>
    <w:rsid w:val="007D264A"/>
    <w:pPr>
      <w:keepNext/>
      <w:spacing w:before="0" w:after="0"/>
      <w:outlineLvl w:val="4"/>
    </w:pPr>
    <w:rPr>
      <w:b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rsid w:val="007D264A"/>
    <w:pPr>
      <w:tabs>
        <w:tab w:val="center" w:pos="4536"/>
        <w:tab w:val="right" w:pos="9072"/>
      </w:tabs>
    </w:pPr>
    <w:rPr>
      <w:noProof/>
    </w:rPr>
  </w:style>
  <w:style w:type="paragraph" w:styleId="Bunntekst">
    <w:name w:val="footer"/>
    <w:rsid w:val="007D264A"/>
    <w:pPr>
      <w:tabs>
        <w:tab w:val="center" w:pos="4536"/>
        <w:tab w:val="right" w:pos="9072"/>
      </w:tabs>
    </w:pPr>
    <w:rPr>
      <w:noProof/>
    </w:rPr>
  </w:style>
  <w:style w:type="paragraph" w:customStyle="1" w:styleId="data">
    <w:name w:val="data"/>
    <w:rsid w:val="007D264A"/>
    <w:pPr>
      <w:spacing w:before="240"/>
    </w:pPr>
    <w:rPr>
      <w:noProof/>
      <w:sz w:val="16"/>
    </w:rPr>
  </w:style>
  <w:style w:type="paragraph" w:customStyle="1" w:styleId="grafik">
    <w:name w:val="grafik"/>
    <w:basedOn w:val="Normal"/>
    <w:rsid w:val="007D264A"/>
    <w:pPr>
      <w:framePr w:w="1101" w:h="865" w:hSpace="141" w:wrap="around" w:vAnchor="page" w:hAnchor="page" w:x="1611" w:y="15553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0"/>
    </w:pPr>
  </w:style>
  <w:style w:type="paragraph" w:customStyle="1" w:styleId="1punkt140">
    <w:name w:val="1punkt140"/>
    <w:basedOn w:val="Normal"/>
    <w:rsid w:val="007D264A"/>
    <w:pPr>
      <w:spacing w:before="80" w:after="0"/>
      <w:ind w:left="851" w:hanging="284"/>
    </w:pPr>
  </w:style>
  <w:style w:type="paragraph" w:customStyle="1" w:styleId="data1">
    <w:name w:val="data1"/>
    <w:rsid w:val="007D264A"/>
    <w:rPr>
      <w:noProof/>
      <w:sz w:val="22"/>
    </w:rPr>
  </w:style>
  <w:style w:type="paragraph" w:customStyle="1" w:styleId="1punkt040">
    <w:name w:val="1punkt040"/>
    <w:basedOn w:val="1punkt140"/>
    <w:rsid w:val="007D264A"/>
    <w:pPr>
      <w:ind w:left="284"/>
    </w:pPr>
  </w:style>
  <w:style w:type="paragraph" w:styleId="Brdtekst">
    <w:name w:val="Body Text"/>
    <w:basedOn w:val="Normal"/>
    <w:rsid w:val="007D264A"/>
    <w:pPr>
      <w:spacing w:before="0" w:after="0"/>
    </w:pPr>
    <w:rPr>
      <w:sz w:val="24"/>
    </w:rPr>
  </w:style>
  <w:style w:type="paragraph" w:styleId="Tittel">
    <w:name w:val="Title"/>
    <w:basedOn w:val="Normal"/>
    <w:qFormat/>
    <w:rsid w:val="007D264A"/>
    <w:pPr>
      <w:shd w:val="pct20" w:color="auto" w:fill="FFFFFF"/>
      <w:spacing w:before="0" w:after="0"/>
      <w:jc w:val="center"/>
    </w:pPr>
    <w:rPr>
      <w:b/>
      <w:sz w:val="32"/>
    </w:rPr>
  </w:style>
  <w:style w:type="paragraph" w:styleId="Brdtekstinnrykk">
    <w:name w:val="Body Text Indent"/>
    <w:basedOn w:val="Normal"/>
    <w:rsid w:val="007D264A"/>
    <w:pPr>
      <w:spacing w:before="0" w:after="0"/>
      <w:ind w:left="454"/>
    </w:pPr>
  </w:style>
  <w:style w:type="paragraph" w:styleId="Brdtekst3">
    <w:name w:val="Body Text 3"/>
    <w:basedOn w:val="Normal"/>
    <w:rsid w:val="00662251"/>
    <w:pPr>
      <w:spacing w:after="120"/>
    </w:pPr>
    <w:rPr>
      <w:sz w:val="16"/>
      <w:szCs w:val="16"/>
    </w:rPr>
  </w:style>
  <w:style w:type="character" w:styleId="Merknadsreferanse">
    <w:name w:val="annotation reference"/>
    <w:basedOn w:val="Standardskriftforavsnitt"/>
    <w:semiHidden/>
    <w:rsid w:val="0055077C"/>
    <w:rPr>
      <w:sz w:val="16"/>
      <w:szCs w:val="16"/>
    </w:rPr>
  </w:style>
  <w:style w:type="paragraph" w:styleId="Merknadstekst">
    <w:name w:val="annotation text"/>
    <w:basedOn w:val="Normal"/>
    <w:semiHidden/>
    <w:rsid w:val="0055077C"/>
    <w:rPr>
      <w:sz w:val="20"/>
    </w:rPr>
  </w:style>
  <w:style w:type="paragraph" w:styleId="Kommentaremne">
    <w:name w:val="annotation subject"/>
    <w:basedOn w:val="Merknadstekst"/>
    <w:next w:val="Merknadstekst"/>
    <w:semiHidden/>
    <w:rsid w:val="0055077C"/>
    <w:rPr>
      <w:b/>
      <w:bCs/>
    </w:rPr>
  </w:style>
  <w:style w:type="paragraph" w:styleId="Bobletekst">
    <w:name w:val="Balloon Text"/>
    <w:basedOn w:val="Normal"/>
    <w:semiHidden/>
    <w:rsid w:val="0055077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16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75DFFED4.dotm</Template>
  <TotalTime>0</TotalTime>
  <Pages>2</Pages>
  <Words>220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Dato: 00.00.0000</vt:lpstr>
    </vt:vector>
  </TitlesOfParts>
  <Company>1950306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 00.00.0000</dc:title>
  <dc:creator>LPalm</dc:creator>
  <cp:lastModifiedBy>Ylva Kjendsli Mikkelsen</cp:lastModifiedBy>
  <cp:revision>2</cp:revision>
  <cp:lastPrinted>2015-06-03T15:13:00Z</cp:lastPrinted>
  <dcterms:created xsi:type="dcterms:W3CDTF">2018-08-30T13:45:00Z</dcterms:created>
  <dcterms:modified xsi:type="dcterms:W3CDTF">2018-08-30T13:45:00Z</dcterms:modified>
</cp:coreProperties>
</file>