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84F" w:rsidRPr="00890A03" w:rsidRDefault="0025284F">
      <w:pPr>
        <w:rPr>
          <w:b/>
          <w:sz w:val="24"/>
        </w:rPr>
      </w:pPr>
    </w:p>
    <w:p w:rsidR="004B4FD0" w:rsidRPr="004B4FD0" w:rsidRDefault="004B4FD0" w:rsidP="001E053E">
      <w:pPr>
        <w:pStyle w:val="Overskrift1"/>
        <w:ind w:right="482"/>
        <w:rPr>
          <w:sz w:val="20"/>
        </w:rPr>
      </w:pPr>
    </w:p>
    <w:p w:rsidR="001E053E" w:rsidRPr="006670F5" w:rsidRDefault="001E053E" w:rsidP="001E053E">
      <w:pPr>
        <w:pStyle w:val="Overskrift1"/>
        <w:ind w:right="482"/>
        <w:rPr>
          <w:sz w:val="36"/>
          <w:szCs w:val="36"/>
        </w:rPr>
      </w:pPr>
      <w:r w:rsidRPr="006670F5">
        <w:rPr>
          <w:sz w:val="36"/>
          <w:szCs w:val="36"/>
        </w:rPr>
        <w:t>Møteinnkalling</w:t>
      </w:r>
      <w:r>
        <w:rPr>
          <w:sz w:val="36"/>
          <w:szCs w:val="36"/>
        </w:rPr>
        <w:t xml:space="preserve"> Driftsstyret</w:t>
      </w:r>
      <w:r w:rsidR="006531D1">
        <w:rPr>
          <w:sz w:val="36"/>
          <w:szCs w:val="36"/>
        </w:rPr>
        <w:t xml:space="preserve"> </w:t>
      </w:r>
    </w:p>
    <w:p w:rsidR="001E053E" w:rsidRPr="004B4FD0" w:rsidRDefault="001E053E" w:rsidP="004B4FD0">
      <w:pPr>
        <w:pBdr>
          <w:top w:val="single" w:sz="4" w:space="1" w:color="auto"/>
        </w:pBdr>
        <w:spacing w:before="0" w:after="0"/>
        <w:rPr>
          <w:sz w:val="16"/>
          <w:szCs w:val="16"/>
        </w:rPr>
      </w:pPr>
    </w:p>
    <w:p w:rsidR="009436CA" w:rsidRDefault="001E053E" w:rsidP="00A322C5">
      <w:pPr>
        <w:tabs>
          <w:tab w:val="left" w:pos="1418"/>
        </w:tabs>
        <w:spacing w:before="0" w:after="100" w:afterAutospacing="1"/>
        <w:ind w:left="1418" w:hanging="1418"/>
        <w:rPr>
          <w:sz w:val="24"/>
        </w:rPr>
      </w:pPr>
      <w:r>
        <w:rPr>
          <w:sz w:val="24"/>
        </w:rPr>
        <w:t xml:space="preserve">Til: </w:t>
      </w:r>
      <w:r>
        <w:rPr>
          <w:sz w:val="24"/>
        </w:rPr>
        <w:tab/>
      </w:r>
      <w:r w:rsidR="00E86D7B">
        <w:rPr>
          <w:sz w:val="24"/>
        </w:rPr>
        <w:t xml:space="preserve">Irene Ivin (driftsstyreleder), Trond Vidar Stensby (foresatt og nestleder), Knut Hedemann (bydels repr.), Jørgen K. Hauge (bydels repr.), Knut Falchenberg (bydels. repr.), Pål Hallgrim Fokstuen (tilsatt), Sigurd Iversen (tilsatt), </w:t>
      </w:r>
      <w:r w:rsidR="00A322C5">
        <w:rPr>
          <w:sz w:val="24"/>
        </w:rPr>
        <w:t>Ylva Kjendsli Mikkelsen</w:t>
      </w:r>
      <w:r w:rsidR="00E86D7B">
        <w:rPr>
          <w:sz w:val="24"/>
        </w:rPr>
        <w:t xml:space="preserve"> (</w:t>
      </w:r>
      <w:proofErr w:type="spellStart"/>
      <w:r w:rsidR="00E86D7B">
        <w:rPr>
          <w:sz w:val="24"/>
        </w:rPr>
        <w:t>ass.rektor</w:t>
      </w:r>
      <w:proofErr w:type="spellEnd"/>
      <w:r w:rsidR="00E86D7B">
        <w:rPr>
          <w:sz w:val="24"/>
        </w:rPr>
        <w:t xml:space="preserve">), </w:t>
      </w:r>
      <w:r w:rsidR="00A322C5">
        <w:rPr>
          <w:sz w:val="24"/>
        </w:rPr>
        <w:t xml:space="preserve">Martine </w:t>
      </w:r>
      <w:proofErr w:type="spellStart"/>
      <w:r w:rsidR="00A322C5">
        <w:rPr>
          <w:sz w:val="24"/>
        </w:rPr>
        <w:t>Elsmark</w:t>
      </w:r>
      <w:proofErr w:type="spellEnd"/>
      <w:r w:rsidR="00A322C5">
        <w:rPr>
          <w:sz w:val="24"/>
        </w:rPr>
        <w:t xml:space="preserve"> (elevråds</w:t>
      </w:r>
      <w:r w:rsidR="00A322C5">
        <w:rPr>
          <w:sz w:val="24"/>
        </w:rPr>
        <w:softHyphen/>
        <w:t>representant).</w:t>
      </w:r>
    </w:p>
    <w:p w:rsidR="001E053E" w:rsidRDefault="001E053E" w:rsidP="0005723D">
      <w:pPr>
        <w:tabs>
          <w:tab w:val="left" w:pos="1418"/>
        </w:tabs>
        <w:spacing w:before="0" w:after="100" w:afterAutospacing="1"/>
        <w:ind w:left="1418" w:hanging="1418"/>
        <w:rPr>
          <w:sz w:val="24"/>
        </w:rPr>
      </w:pPr>
      <w:r>
        <w:rPr>
          <w:sz w:val="24"/>
        </w:rPr>
        <w:t>Fra:</w:t>
      </w:r>
      <w:r>
        <w:rPr>
          <w:sz w:val="24"/>
        </w:rPr>
        <w:tab/>
      </w:r>
      <w:r w:rsidR="007166F5">
        <w:rPr>
          <w:sz w:val="24"/>
        </w:rPr>
        <w:t>Bitten Koch, rektor</w:t>
      </w:r>
    </w:p>
    <w:p w:rsidR="001E053E" w:rsidRDefault="001E053E" w:rsidP="001E053E">
      <w:pPr>
        <w:spacing w:before="0" w:after="100" w:afterAutospacing="1"/>
        <w:rPr>
          <w:sz w:val="24"/>
        </w:rPr>
      </w:pPr>
      <w:r>
        <w:rPr>
          <w:sz w:val="24"/>
        </w:rPr>
        <w:t>Møtegruppe:</w:t>
      </w:r>
      <w:r>
        <w:rPr>
          <w:sz w:val="24"/>
        </w:rPr>
        <w:tab/>
        <w:t>Driftsstyret</w:t>
      </w:r>
      <w:r w:rsidR="009436CA">
        <w:rPr>
          <w:sz w:val="24"/>
        </w:rPr>
        <w:t xml:space="preserve"> </w:t>
      </w:r>
    </w:p>
    <w:p w:rsidR="001E053E" w:rsidRDefault="001E053E" w:rsidP="001E053E">
      <w:pPr>
        <w:tabs>
          <w:tab w:val="left" w:pos="1418"/>
        </w:tabs>
        <w:spacing w:before="0" w:after="100" w:afterAutospacing="1"/>
        <w:rPr>
          <w:sz w:val="24"/>
        </w:rPr>
      </w:pPr>
      <w:r>
        <w:rPr>
          <w:sz w:val="24"/>
        </w:rPr>
        <w:t>Møtested:</w:t>
      </w:r>
      <w:r>
        <w:rPr>
          <w:sz w:val="24"/>
        </w:rPr>
        <w:tab/>
      </w:r>
      <w:r w:rsidR="000E3FFF">
        <w:rPr>
          <w:sz w:val="24"/>
        </w:rPr>
        <w:t>Personalrommet</w:t>
      </w:r>
      <w:r w:rsidR="009436CA">
        <w:rPr>
          <w:sz w:val="24"/>
        </w:rPr>
        <w:t xml:space="preserve"> </w:t>
      </w:r>
    </w:p>
    <w:p w:rsidR="001E053E" w:rsidRDefault="001E053E" w:rsidP="004B4FD0">
      <w:pPr>
        <w:tabs>
          <w:tab w:val="left" w:pos="1418"/>
        </w:tabs>
        <w:spacing w:before="0" w:after="120"/>
        <w:rPr>
          <w:sz w:val="24"/>
        </w:rPr>
      </w:pPr>
      <w:r>
        <w:rPr>
          <w:sz w:val="24"/>
        </w:rPr>
        <w:t>Møtetid:</w:t>
      </w:r>
      <w:r>
        <w:rPr>
          <w:sz w:val="24"/>
        </w:rPr>
        <w:tab/>
      </w:r>
      <w:r w:rsidR="00EA7A41">
        <w:rPr>
          <w:sz w:val="24"/>
        </w:rPr>
        <w:t>19.09</w:t>
      </w:r>
      <w:r w:rsidR="007166F5">
        <w:rPr>
          <w:sz w:val="24"/>
        </w:rPr>
        <w:t>.</w:t>
      </w:r>
      <w:r w:rsidR="001A3309">
        <w:rPr>
          <w:sz w:val="24"/>
        </w:rPr>
        <w:t>20</w:t>
      </w:r>
      <w:r w:rsidR="002C5E8A">
        <w:rPr>
          <w:sz w:val="24"/>
        </w:rPr>
        <w:t>1</w:t>
      </w:r>
      <w:r w:rsidR="00BB6421">
        <w:rPr>
          <w:sz w:val="24"/>
        </w:rPr>
        <w:t>8</w:t>
      </w:r>
      <w:r w:rsidR="00624F8A">
        <w:rPr>
          <w:sz w:val="24"/>
        </w:rPr>
        <w:t>, kl. 18</w:t>
      </w:r>
      <w:r w:rsidR="00DE4B4F">
        <w:rPr>
          <w:sz w:val="24"/>
        </w:rPr>
        <w:t>.00</w:t>
      </w:r>
      <w:r w:rsidR="009436CA">
        <w:rPr>
          <w:sz w:val="24"/>
        </w:rPr>
        <w:t xml:space="preserve"> </w:t>
      </w:r>
    </w:p>
    <w:p w:rsidR="008C2C6C" w:rsidRDefault="008C2C6C" w:rsidP="00D72DE7">
      <w:pPr>
        <w:pBdr>
          <w:top w:val="single" w:sz="4" w:space="1" w:color="auto"/>
        </w:pBdr>
        <w:tabs>
          <w:tab w:val="left" w:pos="1418"/>
        </w:tabs>
        <w:spacing w:before="0" w:after="0"/>
        <w:rPr>
          <w:sz w:val="24"/>
        </w:rPr>
      </w:pPr>
    </w:p>
    <w:p w:rsidR="00A813E8" w:rsidRDefault="00A813E8" w:rsidP="00A813E8">
      <w:pPr>
        <w:spacing w:before="0" w:after="0"/>
        <w:ind w:left="2127" w:hanging="1418"/>
        <w:rPr>
          <w:b/>
          <w:sz w:val="24"/>
        </w:rPr>
      </w:pPr>
      <w:r w:rsidRPr="00CA4E90">
        <w:rPr>
          <w:b/>
          <w:sz w:val="24"/>
        </w:rPr>
        <w:t xml:space="preserve">Sak </w:t>
      </w:r>
      <w:r w:rsidR="00EA7A41">
        <w:rPr>
          <w:b/>
          <w:sz w:val="24"/>
        </w:rPr>
        <w:t>27</w:t>
      </w:r>
      <w:r w:rsidRPr="00CA4E90">
        <w:rPr>
          <w:b/>
          <w:sz w:val="24"/>
        </w:rPr>
        <w:t>/1</w:t>
      </w:r>
      <w:r w:rsidR="001F4010">
        <w:rPr>
          <w:b/>
          <w:sz w:val="24"/>
        </w:rPr>
        <w:t>8</w:t>
      </w:r>
      <w:r w:rsidRPr="00CA4E90">
        <w:rPr>
          <w:b/>
          <w:sz w:val="24"/>
        </w:rPr>
        <w:tab/>
        <w:t xml:space="preserve">Godkjenning av innkalling, saksliste og møtebok fra </w:t>
      </w:r>
      <w:r w:rsidR="00EA7A41">
        <w:rPr>
          <w:b/>
          <w:sz w:val="24"/>
        </w:rPr>
        <w:t>05.06</w:t>
      </w:r>
      <w:r w:rsidRPr="00CA4E90">
        <w:rPr>
          <w:b/>
          <w:sz w:val="24"/>
        </w:rPr>
        <w:t>.1</w:t>
      </w:r>
      <w:r w:rsidR="008E1A49">
        <w:rPr>
          <w:b/>
          <w:sz w:val="24"/>
        </w:rPr>
        <w:t>8</w:t>
      </w:r>
      <w:r>
        <w:rPr>
          <w:b/>
          <w:sz w:val="24"/>
        </w:rPr>
        <w:t>.</w:t>
      </w:r>
    </w:p>
    <w:p w:rsidR="00C80A68" w:rsidRDefault="00C80A68" w:rsidP="00A813E8">
      <w:pPr>
        <w:spacing w:before="0" w:after="0"/>
        <w:ind w:left="2127" w:hanging="1418"/>
        <w:rPr>
          <w:b/>
          <w:sz w:val="24"/>
        </w:rPr>
      </w:pPr>
    </w:p>
    <w:p w:rsidR="00C80A68" w:rsidRPr="00CA4E90" w:rsidRDefault="00EA7A41" w:rsidP="00A813E8">
      <w:pPr>
        <w:spacing w:before="0" w:after="0"/>
        <w:ind w:left="2127" w:hanging="1418"/>
        <w:rPr>
          <w:b/>
          <w:sz w:val="24"/>
        </w:rPr>
      </w:pPr>
      <w:r>
        <w:rPr>
          <w:b/>
          <w:sz w:val="24"/>
        </w:rPr>
        <w:t>Sak 28</w:t>
      </w:r>
      <w:r w:rsidR="00C80A68">
        <w:rPr>
          <w:b/>
          <w:sz w:val="24"/>
        </w:rPr>
        <w:t>/18</w:t>
      </w:r>
      <w:r w:rsidR="00C80A68">
        <w:rPr>
          <w:b/>
          <w:sz w:val="24"/>
        </w:rPr>
        <w:tab/>
        <w:t>Informasjon fra elevrådet</w:t>
      </w:r>
      <w:r>
        <w:rPr>
          <w:b/>
          <w:sz w:val="24"/>
        </w:rPr>
        <w:t xml:space="preserve">: </w:t>
      </w:r>
      <w:r w:rsidRPr="00EA7A41">
        <w:rPr>
          <w:sz w:val="24"/>
        </w:rPr>
        <w:t>Foreløpig ikke valgt ledere</w:t>
      </w:r>
    </w:p>
    <w:p w:rsidR="00A813E8" w:rsidRDefault="00A813E8" w:rsidP="00A813E8">
      <w:pPr>
        <w:tabs>
          <w:tab w:val="left" w:pos="1418"/>
        </w:tabs>
        <w:spacing w:before="0" w:after="0"/>
        <w:rPr>
          <w:sz w:val="24"/>
        </w:rPr>
      </w:pPr>
    </w:p>
    <w:p w:rsidR="007166F5" w:rsidRPr="007166F5" w:rsidRDefault="00BB6421" w:rsidP="007166F5">
      <w:pPr>
        <w:spacing w:before="0" w:after="0"/>
        <w:ind w:left="709"/>
        <w:rPr>
          <w:b/>
          <w:sz w:val="24"/>
        </w:rPr>
      </w:pPr>
      <w:r w:rsidRPr="00CA4E90">
        <w:rPr>
          <w:b/>
          <w:sz w:val="24"/>
        </w:rPr>
        <w:t xml:space="preserve">Sak </w:t>
      </w:r>
      <w:r w:rsidR="00EA7A41">
        <w:rPr>
          <w:b/>
          <w:sz w:val="24"/>
        </w:rPr>
        <w:t>29</w:t>
      </w:r>
      <w:r w:rsidRPr="00CA4E90">
        <w:rPr>
          <w:b/>
          <w:sz w:val="24"/>
        </w:rPr>
        <w:t>/1</w:t>
      </w:r>
      <w:r w:rsidR="001F4010">
        <w:rPr>
          <w:b/>
          <w:sz w:val="24"/>
        </w:rPr>
        <w:t>8</w:t>
      </w:r>
      <w:r>
        <w:rPr>
          <w:b/>
          <w:sz w:val="24"/>
        </w:rPr>
        <w:tab/>
      </w:r>
      <w:r w:rsidR="007166F5">
        <w:rPr>
          <w:b/>
          <w:sz w:val="24"/>
        </w:rPr>
        <w:t>Økonomi</w:t>
      </w:r>
    </w:p>
    <w:p w:rsidR="00BB6421" w:rsidRDefault="00BB6421" w:rsidP="00A813E8">
      <w:pPr>
        <w:tabs>
          <w:tab w:val="left" w:pos="1418"/>
        </w:tabs>
        <w:spacing w:before="0" w:after="0"/>
        <w:rPr>
          <w:sz w:val="24"/>
        </w:rPr>
      </w:pPr>
    </w:p>
    <w:p w:rsidR="009C5023" w:rsidRPr="00B71AAA" w:rsidRDefault="009C5023" w:rsidP="009C5023">
      <w:pPr>
        <w:spacing w:before="0" w:after="0"/>
        <w:ind w:left="709"/>
      </w:pPr>
      <w:r w:rsidRPr="00CA4E90">
        <w:rPr>
          <w:b/>
          <w:sz w:val="24"/>
        </w:rPr>
        <w:t xml:space="preserve">Sak </w:t>
      </w:r>
      <w:r w:rsidR="00EA7A41">
        <w:rPr>
          <w:b/>
          <w:sz w:val="24"/>
        </w:rPr>
        <w:t>30</w:t>
      </w:r>
      <w:r w:rsidRPr="00CA4E90">
        <w:rPr>
          <w:b/>
          <w:sz w:val="24"/>
        </w:rPr>
        <w:t>/1</w:t>
      </w:r>
      <w:r>
        <w:rPr>
          <w:b/>
          <w:sz w:val="24"/>
        </w:rPr>
        <w:t>8</w:t>
      </w:r>
      <w:r>
        <w:rPr>
          <w:b/>
          <w:sz w:val="24"/>
        </w:rPr>
        <w:tab/>
      </w:r>
      <w:r w:rsidR="007166F5">
        <w:rPr>
          <w:b/>
          <w:sz w:val="24"/>
        </w:rPr>
        <w:t xml:space="preserve">Ansettelser </w:t>
      </w:r>
      <w:r w:rsidR="00EA7A41">
        <w:rPr>
          <w:b/>
          <w:sz w:val="24"/>
        </w:rPr>
        <w:t xml:space="preserve">og utlysninger </w:t>
      </w:r>
    </w:p>
    <w:p w:rsidR="000814E0" w:rsidRDefault="000814E0" w:rsidP="007166F5">
      <w:pPr>
        <w:spacing w:before="0" w:after="0"/>
        <w:rPr>
          <w:sz w:val="24"/>
        </w:rPr>
      </w:pPr>
    </w:p>
    <w:p w:rsidR="00131076" w:rsidRDefault="00A813E8" w:rsidP="00A813E8">
      <w:pPr>
        <w:spacing w:before="0" w:after="0"/>
        <w:ind w:firstLine="709"/>
        <w:rPr>
          <w:b/>
          <w:sz w:val="24"/>
        </w:rPr>
      </w:pPr>
      <w:r w:rsidRPr="00CA4E90">
        <w:rPr>
          <w:b/>
          <w:sz w:val="24"/>
        </w:rPr>
        <w:t xml:space="preserve">Sak </w:t>
      </w:r>
      <w:r w:rsidR="00EA7A41">
        <w:rPr>
          <w:b/>
          <w:sz w:val="24"/>
        </w:rPr>
        <w:t>31</w:t>
      </w:r>
      <w:r w:rsidRPr="00CA4E90">
        <w:rPr>
          <w:b/>
          <w:sz w:val="24"/>
        </w:rPr>
        <w:t>/1</w:t>
      </w:r>
      <w:r w:rsidR="001F4010">
        <w:rPr>
          <w:b/>
          <w:sz w:val="24"/>
        </w:rPr>
        <w:t>8</w:t>
      </w:r>
      <w:r w:rsidRPr="00CA4E90">
        <w:rPr>
          <w:b/>
          <w:sz w:val="24"/>
        </w:rPr>
        <w:tab/>
      </w:r>
      <w:r w:rsidR="007166F5">
        <w:rPr>
          <w:b/>
          <w:sz w:val="24"/>
        </w:rPr>
        <w:t>Pedagogiske og miljørettede satsingsområder</w:t>
      </w:r>
    </w:p>
    <w:p w:rsidR="006E15CF" w:rsidRDefault="006E15CF" w:rsidP="006E15CF">
      <w:pPr>
        <w:pStyle w:val="Listeavsnitt"/>
        <w:numPr>
          <w:ilvl w:val="0"/>
          <w:numId w:val="8"/>
        </w:numPr>
        <w:spacing w:before="0" w:after="0"/>
        <w:rPr>
          <w:sz w:val="24"/>
        </w:rPr>
      </w:pPr>
      <w:r w:rsidRPr="006E15CF">
        <w:rPr>
          <w:sz w:val="24"/>
        </w:rPr>
        <w:t>Lambertsetermodellen</w:t>
      </w:r>
      <w:r>
        <w:rPr>
          <w:sz w:val="24"/>
        </w:rPr>
        <w:t>, se også på hjemmesiden</w:t>
      </w:r>
    </w:p>
    <w:p w:rsidR="006E15CF" w:rsidRDefault="006E15CF" w:rsidP="006E15CF">
      <w:pPr>
        <w:pStyle w:val="Listeavsnitt"/>
        <w:numPr>
          <w:ilvl w:val="0"/>
          <w:numId w:val="8"/>
        </w:numPr>
        <w:spacing w:before="0" w:after="0"/>
        <w:rPr>
          <w:sz w:val="24"/>
        </w:rPr>
      </w:pPr>
      <w:r>
        <w:rPr>
          <w:sz w:val="24"/>
        </w:rPr>
        <w:t>Opprettelse av fagseksjoner</w:t>
      </w:r>
    </w:p>
    <w:p w:rsidR="006E15CF" w:rsidRDefault="006E15CF" w:rsidP="006E15CF">
      <w:pPr>
        <w:spacing w:before="0" w:after="0"/>
        <w:ind w:left="709"/>
        <w:rPr>
          <w:sz w:val="24"/>
        </w:rPr>
      </w:pPr>
      <w:bookmarkStart w:id="0" w:name="_GoBack"/>
      <w:bookmarkEnd w:id="0"/>
    </w:p>
    <w:p w:rsidR="006E15CF" w:rsidRPr="006E15CF" w:rsidRDefault="006E15CF" w:rsidP="006E15CF">
      <w:pPr>
        <w:spacing w:before="0" w:after="0"/>
        <w:ind w:left="709"/>
        <w:rPr>
          <w:b/>
          <w:sz w:val="24"/>
        </w:rPr>
      </w:pPr>
      <w:r w:rsidRPr="006E15CF">
        <w:rPr>
          <w:b/>
          <w:sz w:val="24"/>
        </w:rPr>
        <w:t>Sak 32/18</w:t>
      </w:r>
      <w:r w:rsidRPr="006E15CF">
        <w:rPr>
          <w:b/>
          <w:sz w:val="24"/>
        </w:rPr>
        <w:tab/>
      </w:r>
      <w:r>
        <w:rPr>
          <w:b/>
          <w:sz w:val="24"/>
        </w:rPr>
        <w:t xml:space="preserve">Resultater eksamen vår 2018 </w:t>
      </w:r>
    </w:p>
    <w:p w:rsidR="00EA7A41" w:rsidRDefault="00EA7A41" w:rsidP="00A813E8">
      <w:pPr>
        <w:spacing w:before="0" w:after="0"/>
        <w:ind w:firstLine="709"/>
        <w:rPr>
          <w:b/>
          <w:sz w:val="24"/>
        </w:rPr>
      </w:pPr>
    </w:p>
    <w:p w:rsidR="00EA7A41" w:rsidRDefault="006E15CF" w:rsidP="00A813E8">
      <w:pPr>
        <w:spacing w:before="0" w:after="0"/>
        <w:ind w:firstLine="709"/>
        <w:rPr>
          <w:b/>
          <w:sz w:val="24"/>
        </w:rPr>
      </w:pPr>
      <w:r>
        <w:rPr>
          <w:b/>
          <w:sz w:val="24"/>
        </w:rPr>
        <w:t>Sak 33</w:t>
      </w:r>
      <w:r w:rsidR="00EA7A41">
        <w:rPr>
          <w:b/>
          <w:sz w:val="24"/>
        </w:rPr>
        <w:t>/18</w:t>
      </w:r>
      <w:r w:rsidR="00EA7A41">
        <w:rPr>
          <w:b/>
          <w:sz w:val="24"/>
        </w:rPr>
        <w:tab/>
        <w:t>Reglement for orden-oppførsel lokalt Lambertseter</w:t>
      </w:r>
    </w:p>
    <w:p w:rsidR="007166F5" w:rsidRPr="007166F5" w:rsidRDefault="00131076" w:rsidP="007166F5">
      <w:pPr>
        <w:spacing w:before="0" w:after="0"/>
        <w:ind w:firstLine="709"/>
        <w:rPr>
          <w:sz w:val="24"/>
        </w:rPr>
      </w:pPr>
      <w:r w:rsidRPr="00131076">
        <w:rPr>
          <w:sz w:val="24"/>
        </w:rPr>
        <w:tab/>
      </w:r>
      <w:r w:rsidRPr="00131076">
        <w:rPr>
          <w:sz w:val="24"/>
        </w:rPr>
        <w:tab/>
      </w:r>
    </w:p>
    <w:p w:rsidR="00BD0194" w:rsidRDefault="006E15CF" w:rsidP="007166F5">
      <w:pPr>
        <w:spacing w:before="0" w:after="0"/>
        <w:ind w:firstLine="709"/>
        <w:rPr>
          <w:sz w:val="24"/>
        </w:rPr>
      </w:pPr>
      <w:r>
        <w:rPr>
          <w:b/>
          <w:sz w:val="24"/>
        </w:rPr>
        <w:t>Sak 34</w:t>
      </w:r>
      <w:r w:rsidR="00131076">
        <w:rPr>
          <w:b/>
          <w:sz w:val="24"/>
        </w:rPr>
        <w:t>/18</w:t>
      </w:r>
      <w:r w:rsidR="00131076">
        <w:rPr>
          <w:b/>
          <w:sz w:val="24"/>
        </w:rPr>
        <w:tab/>
      </w:r>
      <w:r w:rsidR="00EA7A41">
        <w:rPr>
          <w:b/>
          <w:sz w:val="24"/>
        </w:rPr>
        <w:t>IKT-satsing</w:t>
      </w:r>
      <w:r w:rsidR="0017792F">
        <w:rPr>
          <w:sz w:val="24"/>
        </w:rPr>
        <w:t xml:space="preserve"> </w:t>
      </w:r>
    </w:p>
    <w:p w:rsidR="00BD0194" w:rsidRDefault="00BD0194" w:rsidP="00BD0194">
      <w:pPr>
        <w:spacing w:before="0" w:after="0"/>
        <w:ind w:firstLine="709"/>
        <w:rPr>
          <w:sz w:val="24"/>
        </w:rPr>
      </w:pPr>
    </w:p>
    <w:p w:rsidR="00BD0194" w:rsidRDefault="00BD0194" w:rsidP="00BD0194">
      <w:pPr>
        <w:spacing w:before="0" w:after="0"/>
        <w:ind w:firstLine="709"/>
        <w:rPr>
          <w:b/>
        </w:rPr>
      </w:pPr>
      <w:r w:rsidRPr="00CA4E90">
        <w:rPr>
          <w:b/>
          <w:sz w:val="24"/>
        </w:rPr>
        <w:t xml:space="preserve">Sak </w:t>
      </w:r>
      <w:r w:rsidR="006E15CF">
        <w:rPr>
          <w:b/>
          <w:sz w:val="24"/>
        </w:rPr>
        <w:t>35</w:t>
      </w:r>
      <w:r w:rsidRPr="00CA4E90">
        <w:rPr>
          <w:b/>
          <w:sz w:val="24"/>
        </w:rPr>
        <w:t>/1</w:t>
      </w:r>
      <w:r w:rsidR="00131076">
        <w:rPr>
          <w:b/>
          <w:sz w:val="24"/>
        </w:rPr>
        <w:t>8</w:t>
      </w:r>
      <w:r w:rsidRPr="00CA4E90">
        <w:rPr>
          <w:b/>
          <w:sz w:val="24"/>
        </w:rPr>
        <w:tab/>
      </w:r>
      <w:r>
        <w:rPr>
          <w:b/>
        </w:rPr>
        <w:t>Eventuelt</w:t>
      </w:r>
    </w:p>
    <w:p w:rsidR="00BB6421" w:rsidRPr="007166F5" w:rsidRDefault="00BB6421" w:rsidP="00BD0194">
      <w:pPr>
        <w:spacing w:before="0" w:after="0"/>
        <w:ind w:firstLine="709"/>
        <w:rPr>
          <w:sz w:val="24"/>
        </w:rPr>
      </w:pPr>
      <w:r w:rsidRPr="007166F5">
        <w:tab/>
      </w:r>
      <w:r w:rsidRPr="007166F5">
        <w:tab/>
      </w:r>
    </w:p>
    <w:p w:rsidR="00A813E8" w:rsidRDefault="00B16CCB" w:rsidP="00A813E8">
      <w:pPr>
        <w:spacing w:before="0" w:after="0"/>
        <w:rPr>
          <w:sz w:val="24"/>
        </w:rPr>
      </w:pPr>
      <w:r>
        <w:rPr>
          <w:sz w:val="24"/>
        </w:rPr>
        <w:tab/>
      </w:r>
    </w:p>
    <w:p w:rsidR="0043038A" w:rsidRDefault="002C5E8A" w:rsidP="00937F65">
      <w:pPr>
        <w:tabs>
          <w:tab w:val="left" w:pos="1418"/>
        </w:tabs>
        <w:spacing w:before="0" w:after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757B10">
        <w:rPr>
          <w:sz w:val="24"/>
        </w:rPr>
        <w:tab/>
      </w:r>
      <w:r w:rsidR="00A57D7E">
        <w:rPr>
          <w:sz w:val="24"/>
        </w:rPr>
        <w:tab/>
      </w:r>
      <w:r w:rsidR="00A57D7E">
        <w:rPr>
          <w:sz w:val="24"/>
        </w:rPr>
        <w:tab/>
      </w:r>
    </w:p>
    <w:p w:rsidR="00760539" w:rsidRDefault="00B57FB6" w:rsidP="00137B9B">
      <w:pPr>
        <w:spacing w:before="0" w:after="0"/>
        <w:rPr>
          <w:sz w:val="24"/>
        </w:rPr>
      </w:pPr>
      <w:r>
        <w:rPr>
          <w:sz w:val="24"/>
        </w:rPr>
        <w:t xml:space="preserve">Irene </w:t>
      </w:r>
      <w:proofErr w:type="spellStart"/>
      <w:r>
        <w:rPr>
          <w:sz w:val="24"/>
        </w:rPr>
        <w:t>Ivin</w:t>
      </w:r>
      <w:proofErr w:type="spellEnd"/>
      <w:r w:rsidR="00137B9B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166F5">
        <w:rPr>
          <w:sz w:val="24"/>
        </w:rPr>
        <w:t>Bitten Koch</w:t>
      </w:r>
    </w:p>
    <w:p w:rsidR="00760539" w:rsidRDefault="005A171F" w:rsidP="00137B9B">
      <w:pPr>
        <w:spacing w:before="0" w:after="0"/>
        <w:rPr>
          <w:sz w:val="24"/>
        </w:rPr>
      </w:pPr>
      <w:r>
        <w:rPr>
          <w:sz w:val="24"/>
        </w:rPr>
        <w:t>Leder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R</w:t>
      </w:r>
      <w:r w:rsidR="00760539">
        <w:rPr>
          <w:sz w:val="24"/>
        </w:rPr>
        <w:t xml:space="preserve">ektor </w:t>
      </w:r>
      <w:r>
        <w:rPr>
          <w:sz w:val="24"/>
        </w:rPr>
        <w:t>/ sekretær</w:t>
      </w:r>
    </w:p>
    <w:p w:rsidR="00020D0E" w:rsidRDefault="00020D0E" w:rsidP="00137B9B">
      <w:pPr>
        <w:spacing w:before="0" w:after="0"/>
        <w:rPr>
          <w:sz w:val="24"/>
        </w:rPr>
      </w:pPr>
    </w:p>
    <w:p w:rsidR="009C5023" w:rsidRDefault="009C5023" w:rsidP="00137B9B">
      <w:pPr>
        <w:spacing w:before="0" w:after="0"/>
        <w:rPr>
          <w:sz w:val="24"/>
        </w:rPr>
      </w:pPr>
    </w:p>
    <w:p w:rsidR="008C2C6C" w:rsidRDefault="001756B2" w:rsidP="00E86D7B">
      <w:pPr>
        <w:spacing w:before="0" w:after="0"/>
        <w:jc w:val="right"/>
      </w:pPr>
      <w:r>
        <w:rPr>
          <w:sz w:val="24"/>
        </w:rPr>
        <w:t xml:space="preserve">Neste </w:t>
      </w:r>
      <w:r w:rsidR="00257808">
        <w:rPr>
          <w:sz w:val="24"/>
        </w:rPr>
        <w:t xml:space="preserve">møte: </w:t>
      </w:r>
    </w:p>
    <w:p w:rsidR="00611A14" w:rsidRPr="00B71AAA" w:rsidRDefault="00611A14" w:rsidP="00611A14">
      <w:pPr>
        <w:tabs>
          <w:tab w:val="left" w:pos="2145"/>
        </w:tabs>
        <w:spacing w:before="0" w:after="0"/>
        <w:rPr>
          <w:sz w:val="24"/>
        </w:rPr>
      </w:pPr>
    </w:p>
    <w:sectPr w:rsidR="00611A14" w:rsidRPr="00B71AAA" w:rsidSect="00766C6A">
      <w:headerReference w:type="first" r:id="rId7"/>
      <w:footerReference w:type="first" r:id="rId8"/>
      <w:pgSz w:w="11907" w:h="16840" w:code="9"/>
      <w:pgMar w:top="-1418" w:right="1418" w:bottom="709" w:left="1559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1E1" w:rsidRDefault="00E021E1">
      <w:r>
        <w:separator/>
      </w:r>
    </w:p>
  </w:endnote>
  <w:endnote w:type="continuationSeparator" w:id="0">
    <w:p w:rsidR="00E021E1" w:rsidRDefault="00E02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FAADB12-E111-4509-86A2-170689E035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7C167670-F890-4E07-B109-985085C974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C865ED-15F2-4821-B5CE-C181709E32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6"/>
      <w:gridCol w:w="8278"/>
    </w:tblGrid>
    <w:tr w:rsidR="001C6D34">
      <w:trPr>
        <w:trHeight w:val="1135"/>
      </w:trPr>
      <w:tc>
        <w:tcPr>
          <w:tcW w:w="1276" w:type="dxa"/>
          <w:tcBorders>
            <w:top w:val="single" w:sz="6" w:space="0" w:color="auto"/>
          </w:tcBorders>
        </w:tcPr>
        <w:p w:rsidR="001C6D34" w:rsidRDefault="001C6D34">
          <w:pPr>
            <w:pStyle w:val="grafik"/>
            <w:framePr w:w="0" w:hRule="auto" w:hSpace="0" w:wrap="auto" w:vAnchor="margin" w:hAnchor="text" w:xAlign="left" w:yAlign="inlin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tabs>
              <w:tab w:val="left" w:pos="71"/>
            </w:tabs>
            <w:spacing w:before="120"/>
            <w:rPr>
              <w:sz w:val="16"/>
            </w:rPr>
          </w:pPr>
          <w:r>
            <w:rPr>
              <w:sz w:val="16"/>
            </w:rPr>
            <w:tab/>
          </w:r>
          <w:r w:rsidRPr="007D264A">
            <w:rPr>
              <w:sz w:val="16"/>
            </w:rPr>
            <w:object w:dxaOrig="885" w:dyaOrig="88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4.25pt;height:44.25pt">
                <v:imagedata r:id="rId1" o:title=""/>
              </v:shape>
              <o:OLEObject Type="Embed" ProgID="CorelDraw.Graphic.8" ShapeID="_x0000_i1025" DrawAspect="Content" ObjectID="_1598343314" r:id="rId2"/>
            </w:object>
          </w:r>
        </w:p>
        <w:p w:rsidR="001C6D34" w:rsidRDefault="001C6D34">
          <w:pPr>
            <w:pStyle w:val="Bunntekst"/>
            <w:tabs>
              <w:tab w:val="left" w:pos="284"/>
            </w:tabs>
          </w:pPr>
        </w:p>
      </w:tc>
      <w:tc>
        <w:tcPr>
          <w:tcW w:w="8278" w:type="dxa"/>
          <w:tcBorders>
            <w:top w:val="single" w:sz="6" w:space="0" w:color="auto"/>
            <w:left w:val="single" w:sz="6" w:space="0" w:color="auto"/>
          </w:tcBorders>
        </w:tcPr>
        <w:p w:rsidR="001C6D34" w:rsidRDefault="001C6D34">
          <w:pPr>
            <w:pStyle w:val="Bunntekst"/>
            <w:tabs>
              <w:tab w:val="clear" w:pos="4536"/>
              <w:tab w:val="left" w:pos="2340"/>
              <w:tab w:val="left" w:pos="3899"/>
              <w:tab w:val="left" w:pos="5883"/>
              <w:tab w:val="right" w:pos="8272"/>
            </w:tabs>
            <w:spacing w:before="120"/>
            <w:ind w:right="71"/>
            <w:rPr>
              <w:sz w:val="16"/>
            </w:rPr>
          </w:pPr>
          <w:r>
            <w:rPr>
              <w:sz w:val="16"/>
            </w:rPr>
            <w:t xml:space="preserve">Besøks/postadresse: </w:t>
          </w:r>
        </w:p>
        <w:p w:rsidR="001C6D34" w:rsidRDefault="008E1A49">
          <w:pPr>
            <w:pStyle w:val="Bunntekst"/>
            <w:tabs>
              <w:tab w:val="clear" w:pos="4536"/>
              <w:tab w:val="left" w:pos="2340"/>
              <w:tab w:val="left" w:pos="3899"/>
              <w:tab w:val="left" w:pos="5883"/>
              <w:tab w:val="right" w:pos="8272"/>
            </w:tabs>
            <w:spacing w:before="120"/>
            <w:ind w:right="71"/>
          </w:pPr>
          <w:r>
            <w:rPr>
              <w:sz w:val="16"/>
            </w:rPr>
            <w:t>Lambertseterveien 2</w:t>
          </w:r>
          <w:r w:rsidR="001C6D34">
            <w:rPr>
              <w:sz w:val="16"/>
            </w:rPr>
            <w:t>2, postboks 22 Lambertseter, 1101 Oslo</w:t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br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br/>
            <w:t>Tlf.:  23 16 76 20</w:t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br/>
            <w:t>Faks: 23 16 76 46</w:t>
          </w:r>
          <w:r w:rsidR="001C6D34">
            <w:rPr>
              <w:sz w:val="16"/>
            </w:rPr>
            <w:tab/>
          </w:r>
        </w:p>
      </w:tc>
    </w:tr>
  </w:tbl>
  <w:p w:rsidR="001C6D34" w:rsidRDefault="001C6D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1E1" w:rsidRDefault="00E021E1">
      <w:r>
        <w:separator/>
      </w:r>
    </w:p>
  </w:footnote>
  <w:footnote w:type="continuationSeparator" w:id="0">
    <w:p w:rsidR="00E021E1" w:rsidRDefault="00E02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77"/>
      <w:gridCol w:w="8162"/>
    </w:tblGrid>
    <w:tr w:rsidR="001C6D34">
      <w:tc>
        <w:tcPr>
          <w:tcW w:w="1477" w:type="dxa"/>
          <w:tcBorders>
            <w:right w:val="single" w:sz="6" w:space="0" w:color="auto"/>
          </w:tcBorders>
        </w:tcPr>
        <w:p w:rsidR="001C6D34" w:rsidRDefault="001C6D34">
          <w:pPr>
            <w:pStyle w:val="Topptekst"/>
          </w:pPr>
          <w:r>
            <w:drawing>
              <wp:inline distT="0" distB="0" distL="0" distR="0" wp14:anchorId="65A85BAB" wp14:editId="06D19BEC">
                <wp:extent cx="723900" cy="857250"/>
                <wp:effectExtent l="19050" t="0" r="0" b="0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62" w:type="dxa"/>
          <w:tcBorders>
            <w:left w:val="nil"/>
          </w:tcBorders>
        </w:tcPr>
        <w:p w:rsidR="001C6D34" w:rsidRDefault="001C6D34">
          <w:pPr>
            <w:pStyle w:val="Topptekst"/>
            <w:spacing w:before="160"/>
            <w:ind w:left="57"/>
            <w:rPr>
              <w:spacing w:val="6"/>
              <w:sz w:val="30"/>
            </w:rPr>
          </w:pPr>
          <w:r>
            <w:rPr>
              <w:spacing w:val="6"/>
              <w:sz w:val="30"/>
            </w:rPr>
            <w:t>Oslo kommune</w:t>
          </w:r>
        </w:p>
        <w:p w:rsidR="001C6D34" w:rsidRDefault="001C6D34">
          <w:pPr>
            <w:pStyle w:val="Topptekst"/>
            <w:ind w:left="57"/>
            <w:rPr>
              <w:spacing w:val="6"/>
              <w:sz w:val="30"/>
            </w:rPr>
          </w:pPr>
          <w:r>
            <w:rPr>
              <w:b/>
              <w:spacing w:val="6"/>
              <w:sz w:val="30"/>
            </w:rPr>
            <w:t>Utdanningsetaten</w:t>
          </w:r>
        </w:p>
        <w:p w:rsidR="001C6D34" w:rsidRDefault="001C6D34">
          <w:pPr>
            <w:pStyle w:val="Topptekst"/>
            <w:tabs>
              <w:tab w:val="clear" w:pos="4536"/>
              <w:tab w:val="left" w:pos="5458"/>
            </w:tabs>
            <w:spacing w:before="120" w:after="240"/>
            <w:ind w:left="57"/>
          </w:pPr>
          <w:r>
            <w:rPr>
              <w:sz w:val="28"/>
            </w:rPr>
            <w:t>Lambertseter Skole</w:t>
          </w:r>
          <w:r>
            <w:tab/>
          </w:r>
        </w:p>
      </w:tc>
    </w:tr>
  </w:tbl>
  <w:p w:rsidR="001C6D34" w:rsidRDefault="001C6D3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D0894"/>
    <w:multiLevelType w:val="hybridMultilevel"/>
    <w:tmpl w:val="EEC83258"/>
    <w:lvl w:ilvl="0" w:tplc="60ECD01A"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" w15:restartNumberingAfterBreak="0">
    <w:nsid w:val="1CE81FB9"/>
    <w:multiLevelType w:val="hybridMultilevel"/>
    <w:tmpl w:val="EB90BACA"/>
    <w:lvl w:ilvl="0" w:tplc="2354C7B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5E91AD6"/>
    <w:multiLevelType w:val="hybridMultilevel"/>
    <w:tmpl w:val="CA7A61BE"/>
    <w:lvl w:ilvl="0" w:tplc="6CD49DA2"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3" w15:restartNumberingAfterBreak="0">
    <w:nsid w:val="2A0E05B6"/>
    <w:multiLevelType w:val="hybridMultilevel"/>
    <w:tmpl w:val="C2F23B68"/>
    <w:lvl w:ilvl="0" w:tplc="57280CF0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4" w15:restartNumberingAfterBreak="0">
    <w:nsid w:val="2B192689"/>
    <w:multiLevelType w:val="singleLevel"/>
    <w:tmpl w:val="0414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B1D40A7"/>
    <w:multiLevelType w:val="hybridMultilevel"/>
    <w:tmpl w:val="7FF44044"/>
    <w:lvl w:ilvl="0" w:tplc="0224663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52D44B6F"/>
    <w:multiLevelType w:val="singleLevel"/>
    <w:tmpl w:val="0414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714B196E"/>
    <w:multiLevelType w:val="hybridMultilevel"/>
    <w:tmpl w:val="FC8AEEFA"/>
    <w:lvl w:ilvl="0" w:tplc="AFA2534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9D9"/>
    <w:rsid w:val="00002D67"/>
    <w:rsid w:val="00005A79"/>
    <w:rsid w:val="00020D0E"/>
    <w:rsid w:val="000276EC"/>
    <w:rsid w:val="000314DA"/>
    <w:rsid w:val="00031E31"/>
    <w:rsid w:val="0005723D"/>
    <w:rsid w:val="00060CE2"/>
    <w:rsid w:val="000741D7"/>
    <w:rsid w:val="0007618C"/>
    <w:rsid w:val="00077AF2"/>
    <w:rsid w:val="000814E0"/>
    <w:rsid w:val="00086EDD"/>
    <w:rsid w:val="000A2C2C"/>
    <w:rsid w:val="000B0420"/>
    <w:rsid w:val="000E3FFF"/>
    <w:rsid w:val="000F0134"/>
    <w:rsid w:val="00110557"/>
    <w:rsid w:val="00116C5A"/>
    <w:rsid w:val="00122BE1"/>
    <w:rsid w:val="00131076"/>
    <w:rsid w:val="00133390"/>
    <w:rsid w:val="00135FE4"/>
    <w:rsid w:val="00137B9B"/>
    <w:rsid w:val="00144B09"/>
    <w:rsid w:val="00147204"/>
    <w:rsid w:val="00161523"/>
    <w:rsid w:val="00163CAE"/>
    <w:rsid w:val="00170FEE"/>
    <w:rsid w:val="00173AC6"/>
    <w:rsid w:val="001756B2"/>
    <w:rsid w:val="0017792F"/>
    <w:rsid w:val="0019071F"/>
    <w:rsid w:val="00193569"/>
    <w:rsid w:val="001A3309"/>
    <w:rsid w:val="001B0399"/>
    <w:rsid w:val="001B0E8F"/>
    <w:rsid w:val="001C530B"/>
    <w:rsid w:val="001C6D34"/>
    <w:rsid w:val="001D7E53"/>
    <w:rsid w:val="001E053E"/>
    <w:rsid w:val="001E7FA2"/>
    <w:rsid w:val="001F0A71"/>
    <w:rsid w:val="001F3D9E"/>
    <w:rsid w:val="001F4010"/>
    <w:rsid w:val="00201839"/>
    <w:rsid w:val="002154D6"/>
    <w:rsid w:val="002249D9"/>
    <w:rsid w:val="002304F1"/>
    <w:rsid w:val="00232ECA"/>
    <w:rsid w:val="0025284F"/>
    <w:rsid w:val="00257808"/>
    <w:rsid w:val="00257D3E"/>
    <w:rsid w:val="002740E5"/>
    <w:rsid w:val="002815D7"/>
    <w:rsid w:val="0028329F"/>
    <w:rsid w:val="002A6FEF"/>
    <w:rsid w:val="002C5E8A"/>
    <w:rsid w:val="002E661C"/>
    <w:rsid w:val="002F3F05"/>
    <w:rsid w:val="00306C62"/>
    <w:rsid w:val="00317C39"/>
    <w:rsid w:val="003406E0"/>
    <w:rsid w:val="003465B3"/>
    <w:rsid w:val="0038504C"/>
    <w:rsid w:val="00392259"/>
    <w:rsid w:val="003C19AE"/>
    <w:rsid w:val="003D3DED"/>
    <w:rsid w:val="003E6185"/>
    <w:rsid w:val="003E6B47"/>
    <w:rsid w:val="003E75CC"/>
    <w:rsid w:val="003F2DBA"/>
    <w:rsid w:val="003F3A6F"/>
    <w:rsid w:val="0040226A"/>
    <w:rsid w:val="004070C5"/>
    <w:rsid w:val="004176C9"/>
    <w:rsid w:val="00417F62"/>
    <w:rsid w:val="0043038A"/>
    <w:rsid w:val="00437C06"/>
    <w:rsid w:val="004662A1"/>
    <w:rsid w:val="00474A43"/>
    <w:rsid w:val="00476709"/>
    <w:rsid w:val="00486052"/>
    <w:rsid w:val="004954A4"/>
    <w:rsid w:val="00495FE4"/>
    <w:rsid w:val="0049724C"/>
    <w:rsid w:val="004B498A"/>
    <w:rsid w:val="004B4FD0"/>
    <w:rsid w:val="004D1E7E"/>
    <w:rsid w:val="004D4459"/>
    <w:rsid w:val="004E432E"/>
    <w:rsid w:val="004E63C5"/>
    <w:rsid w:val="004F27D3"/>
    <w:rsid w:val="004F37A7"/>
    <w:rsid w:val="00521E80"/>
    <w:rsid w:val="00546146"/>
    <w:rsid w:val="0055077C"/>
    <w:rsid w:val="005519D9"/>
    <w:rsid w:val="00557DC1"/>
    <w:rsid w:val="005605C0"/>
    <w:rsid w:val="00561FF6"/>
    <w:rsid w:val="0056260E"/>
    <w:rsid w:val="00562E90"/>
    <w:rsid w:val="00565C82"/>
    <w:rsid w:val="005717D4"/>
    <w:rsid w:val="005818BC"/>
    <w:rsid w:val="005A171F"/>
    <w:rsid w:val="005A3F8A"/>
    <w:rsid w:val="005B3BE9"/>
    <w:rsid w:val="005B66B4"/>
    <w:rsid w:val="005D23E5"/>
    <w:rsid w:val="005E48D3"/>
    <w:rsid w:val="005F37BD"/>
    <w:rsid w:val="005F460A"/>
    <w:rsid w:val="00611A14"/>
    <w:rsid w:val="00615877"/>
    <w:rsid w:val="00624F8A"/>
    <w:rsid w:val="00632F80"/>
    <w:rsid w:val="00640764"/>
    <w:rsid w:val="006475AF"/>
    <w:rsid w:val="00647E27"/>
    <w:rsid w:val="006531D1"/>
    <w:rsid w:val="0065533B"/>
    <w:rsid w:val="00662251"/>
    <w:rsid w:val="006670F5"/>
    <w:rsid w:val="00671957"/>
    <w:rsid w:val="00682B9E"/>
    <w:rsid w:val="006A13FF"/>
    <w:rsid w:val="006A1EA3"/>
    <w:rsid w:val="006A668E"/>
    <w:rsid w:val="006A70FB"/>
    <w:rsid w:val="006C3E1A"/>
    <w:rsid w:val="006D2793"/>
    <w:rsid w:val="006D7B32"/>
    <w:rsid w:val="006E15CF"/>
    <w:rsid w:val="006E47FB"/>
    <w:rsid w:val="006F37B4"/>
    <w:rsid w:val="00702387"/>
    <w:rsid w:val="00704681"/>
    <w:rsid w:val="00704AF5"/>
    <w:rsid w:val="00713634"/>
    <w:rsid w:val="0071620A"/>
    <w:rsid w:val="007166F5"/>
    <w:rsid w:val="00726F82"/>
    <w:rsid w:val="00726F89"/>
    <w:rsid w:val="00735D1D"/>
    <w:rsid w:val="00737EBC"/>
    <w:rsid w:val="00740066"/>
    <w:rsid w:val="00757B10"/>
    <w:rsid w:val="00760539"/>
    <w:rsid w:val="00766C6A"/>
    <w:rsid w:val="00767AF3"/>
    <w:rsid w:val="0077225A"/>
    <w:rsid w:val="007834B2"/>
    <w:rsid w:val="00786C43"/>
    <w:rsid w:val="007A0E0B"/>
    <w:rsid w:val="007A7E9F"/>
    <w:rsid w:val="007C1904"/>
    <w:rsid w:val="007C3A82"/>
    <w:rsid w:val="007D175C"/>
    <w:rsid w:val="007D264A"/>
    <w:rsid w:val="007D46C7"/>
    <w:rsid w:val="007E446D"/>
    <w:rsid w:val="007E4D43"/>
    <w:rsid w:val="007E6E06"/>
    <w:rsid w:val="007F0023"/>
    <w:rsid w:val="007F172E"/>
    <w:rsid w:val="007F746B"/>
    <w:rsid w:val="008137D7"/>
    <w:rsid w:val="008218CD"/>
    <w:rsid w:val="00825C20"/>
    <w:rsid w:val="00827FB3"/>
    <w:rsid w:val="008550AD"/>
    <w:rsid w:val="00864334"/>
    <w:rsid w:val="00890A03"/>
    <w:rsid w:val="008B12BB"/>
    <w:rsid w:val="008B1E2C"/>
    <w:rsid w:val="008C2C6C"/>
    <w:rsid w:val="008D296B"/>
    <w:rsid w:val="008E1A49"/>
    <w:rsid w:val="008F74F3"/>
    <w:rsid w:val="009029AC"/>
    <w:rsid w:val="009129D6"/>
    <w:rsid w:val="00917E1B"/>
    <w:rsid w:val="00934BAB"/>
    <w:rsid w:val="00937F65"/>
    <w:rsid w:val="009436CA"/>
    <w:rsid w:val="009730AB"/>
    <w:rsid w:val="00992DF3"/>
    <w:rsid w:val="009934B9"/>
    <w:rsid w:val="009939AE"/>
    <w:rsid w:val="00995B91"/>
    <w:rsid w:val="009A1A8C"/>
    <w:rsid w:val="009A2FD0"/>
    <w:rsid w:val="009A3463"/>
    <w:rsid w:val="009C5023"/>
    <w:rsid w:val="00A168D3"/>
    <w:rsid w:val="00A322C5"/>
    <w:rsid w:val="00A405BE"/>
    <w:rsid w:val="00A40DDF"/>
    <w:rsid w:val="00A54912"/>
    <w:rsid w:val="00A57D7E"/>
    <w:rsid w:val="00A64C74"/>
    <w:rsid w:val="00A749F0"/>
    <w:rsid w:val="00A80390"/>
    <w:rsid w:val="00A813E8"/>
    <w:rsid w:val="00A86FA2"/>
    <w:rsid w:val="00A90CAD"/>
    <w:rsid w:val="00A92C67"/>
    <w:rsid w:val="00AA770E"/>
    <w:rsid w:val="00AB747B"/>
    <w:rsid w:val="00AC421C"/>
    <w:rsid w:val="00AE01F7"/>
    <w:rsid w:val="00AF2E61"/>
    <w:rsid w:val="00AF63B1"/>
    <w:rsid w:val="00B02475"/>
    <w:rsid w:val="00B16CCB"/>
    <w:rsid w:val="00B245FE"/>
    <w:rsid w:val="00B26C4B"/>
    <w:rsid w:val="00B32DE7"/>
    <w:rsid w:val="00B45E6B"/>
    <w:rsid w:val="00B4666F"/>
    <w:rsid w:val="00B57FB6"/>
    <w:rsid w:val="00B6031E"/>
    <w:rsid w:val="00B701B5"/>
    <w:rsid w:val="00B71AAA"/>
    <w:rsid w:val="00B8417E"/>
    <w:rsid w:val="00BB2E03"/>
    <w:rsid w:val="00BB6421"/>
    <w:rsid w:val="00BC52A9"/>
    <w:rsid w:val="00BD0194"/>
    <w:rsid w:val="00BD0449"/>
    <w:rsid w:val="00BD1C52"/>
    <w:rsid w:val="00BD2A43"/>
    <w:rsid w:val="00C14958"/>
    <w:rsid w:val="00C25388"/>
    <w:rsid w:val="00C305C4"/>
    <w:rsid w:val="00C30DE1"/>
    <w:rsid w:val="00C34814"/>
    <w:rsid w:val="00C41028"/>
    <w:rsid w:val="00C427E8"/>
    <w:rsid w:val="00C47635"/>
    <w:rsid w:val="00C6110A"/>
    <w:rsid w:val="00C80A68"/>
    <w:rsid w:val="00C945B8"/>
    <w:rsid w:val="00C9577C"/>
    <w:rsid w:val="00CA4E90"/>
    <w:rsid w:val="00CE3880"/>
    <w:rsid w:val="00CE4461"/>
    <w:rsid w:val="00CE7BA4"/>
    <w:rsid w:val="00CF0546"/>
    <w:rsid w:val="00CF7CE1"/>
    <w:rsid w:val="00D15EFB"/>
    <w:rsid w:val="00D20942"/>
    <w:rsid w:val="00D24FCB"/>
    <w:rsid w:val="00D26415"/>
    <w:rsid w:val="00D71073"/>
    <w:rsid w:val="00D71983"/>
    <w:rsid w:val="00D727D3"/>
    <w:rsid w:val="00D72DE7"/>
    <w:rsid w:val="00D740D8"/>
    <w:rsid w:val="00D75CC6"/>
    <w:rsid w:val="00DA1856"/>
    <w:rsid w:val="00DA18B0"/>
    <w:rsid w:val="00DA7F1F"/>
    <w:rsid w:val="00DD2AF6"/>
    <w:rsid w:val="00DD43C0"/>
    <w:rsid w:val="00DE4B4F"/>
    <w:rsid w:val="00DF2489"/>
    <w:rsid w:val="00DF6B79"/>
    <w:rsid w:val="00E013B6"/>
    <w:rsid w:val="00E021E1"/>
    <w:rsid w:val="00E21BBD"/>
    <w:rsid w:val="00E259B1"/>
    <w:rsid w:val="00E326D9"/>
    <w:rsid w:val="00E34B40"/>
    <w:rsid w:val="00E535A3"/>
    <w:rsid w:val="00E60B08"/>
    <w:rsid w:val="00E70C3F"/>
    <w:rsid w:val="00E86D7B"/>
    <w:rsid w:val="00EA7A41"/>
    <w:rsid w:val="00EC669C"/>
    <w:rsid w:val="00ED1326"/>
    <w:rsid w:val="00EE35A1"/>
    <w:rsid w:val="00EF35F9"/>
    <w:rsid w:val="00F37ADA"/>
    <w:rsid w:val="00F53290"/>
    <w:rsid w:val="00F608E7"/>
    <w:rsid w:val="00F64E58"/>
    <w:rsid w:val="00F703E9"/>
    <w:rsid w:val="00F815C2"/>
    <w:rsid w:val="00F82A41"/>
    <w:rsid w:val="00F836D2"/>
    <w:rsid w:val="00FA21D3"/>
    <w:rsid w:val="00FB18B7"/>
    <w:rsid w:val="00FB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/>
    <o:shapelayout v:ext="edit">
      <o:idmap v:ext="edit" data="1"/>
    </o:shapelayout>
  </w:shapeDefaults>
  <w:decimalSymbol w:val=","/>
  <w:listSeparator w:val=";"/>
  <w14:docId w14:val="594E479D"/>
  <w15:docId w15:val="{350BBCBC-7CFF-4524-B3D1-6A6E3CF3F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64A"/>
    <w:pPr>
      <w:spacing w:before="180" w:after="60"/>
    </w:pPr>
    <w:rPr>
      <w:sz w:val="22"/>
    </w:rPr>
  </w:style>
  <w:style w:type="paragraph" w:styleId="Overskrift1">
    <w:name w:val="heading 1"/>
    <w:next w:val="Normal"/>
    <w:qFormat/>
    <w:rsid w:val="007D264A"/>
    <w:pPr>
      <w:keepNext/>
      <w:spacing w:before="240" w:after="120"/>
      <w:outlineLvl w:val="0"/>
    </w:pPr>
    <w:rPr>
      <w:b/>
      <w:noProof/>
      <w:kern w:val="28"/>
      <w:sz w:val="26"/>
    </w:rPr>
  </w:style>
  <w:style w:type="paragraph" w:styleId="Overskrift2">
    <w:name w:val="heading 2"/>
    <w:basedOn w:val="Normal"/>
    <w:next w:val="Normal"/>
    <w:qFormat/>
    <w:rsid w:val="007D264A"/>
    <w:pPr>
      <w:keepNext/>
      <w:spacing w:before="240"/>
      <w:outlineLvl w:val="1"/>
    </w:pPr>
    <w:rPr>
      <w:b/>
      <w:i/>
      <w:sz w:val="24"/>
    </w:rPr>
  </w:style>
  <w:style w:type="paragraph" w:styleId="Overskrift3">
    <w:name w:val="heading 3"/>
    <w:basedOn w:val="Normal"/>
    <w:next w:val="Normal"/>
    <w:qFormat/>
    <w:rsid w:val="007D264A"/>
    <w:pPr>
      <w:keepNext/>
      <w:spacing w:before="240"/>
      <w:outlineLvl w:val="2"/>
    </w:pPr>
    <w:rPr>
      <w:b/>
      <w:sz w:val="24"/>
    </w:rPr>
  </w:style>
  <w:style w:type="paragraph" w:styleId="Overskrift4">
    <w:name w:val="heading 4"/>
    <w:basedOn w:val="Normal"/>
    <w:next w:val="Normal"/>
    <w:qFormat/>
    <w:rsid w:val="007D264A"/>
    <w:pPr>
      <w:keepNext/>
      <w:spacing w:before="0" w:after="0"/>
      <w:outlineLvl w:val="3"/>
    </w:pPr>
    <w:rPr>
      <w:b/>
    </w:rPr>
  </w:style>
  <w:style w:type="paragraph" w:styleId="Overskrift5">
    <w:name w:val="heading 5"/>
    <w:basedOn w:val="Normal"/>
    <w:next w:val="Normal"/>
    <w:qFormat/>
    <w:rsid w:val="007D264A"/>
    <w:pPr>
      <w:keepNext/>
      <w:spacing w:before="0" w:after="0"/>
      <w:outlineLvl w:val="4"/>
    </w:pPr>
    <w:rPr>
      <w:b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rsid w:val="007D264A"/>
    <w:pPr>
      <w:tabs>
        <w:tab w:val="center" w:pos="4536"/>
        <w:tab w:val="right" w:pos="9072"/>
      </w:tabs>
    </w:pPr>
    <w:rPr>
      <w:noProof/>
    </w:rPr>
  </w:style>
  <w:style w:type="paragraph" w:styleId="Bunntekst">
    <w:name w:val="footer"/>
    <w:rsid w:val="007D264A"/>
    <w:pPr>
      <w:tabs>
        <w:tab w:val="center" w:pos="4536"/>
        <w:tab w:val="right" w:pos="9072"/>
      </w:tabs>
    </w:pPr>
    <w:rPr>
      <w:noProof/>
    </w:rPr>
  </w:style>
  <w:style w:type="paragraph" w:customStyle="1" w:styleId="data">
    <w:name w:val="data"/>
    <w:rsid w:val="007D264A"/>
    <w:pPr>
      <w:spacing w:before="240"/>
    </w:pPr>
    <w:rPr>
      <w:noProof/>
      <w:sz w:val="16"/>
    </w:rPr>
  </w:style>
  <w:style w:type="paragraph" w:customStyle="1" w:styleId="grafik">
    <w:name w:val="grafik"/>
    <w:basedOn w:val="Normal"/>
    <w:rsid w:val="007D264A"/>
    <w:pPr>
      <w:framePr w:w="1101" w:h="865" w:hSpace="141" w:wrap="around" w:vAnchor="page" w:hAnchor="page" w:x="1611" w:y="15553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0" w:after="0"/>
    </w:pPr>
  </w:style>
  <w:style w:type="paragraph" w:customStyle="1" w:styleId="1punkt140">
    <w:name w:val="1punkt140"/>
    <w:basedOn w:val="Normal"/>
    <w:rsid w:val="007D264A"/>
    <w:pPr>
      <w:spacing w:before="80" w:after="0"/>
      <w:ind w:left="851" w:hanging="284"/>
    </w:pPr>
  </w:style>
  <w:style w:type="paragraph" w:customStyle="1" w:styleId="data1">
    <w:name w:val="data1"/>
    <w:rsid w:val="007D264A"/>
    <w:rPr>
      <w:noProof/>
      <w:sz w:val="22"/>
    </w:rPr>
  </w:style>
  <w:style w:type="paragraph" w:customStyle="1" w:styleId="1punkt040">
    <w:name w:val="1punkt040"/>
    <w:basedOn w:val="1punkt140"/>
    <w:rsid w:val="007D264A"/>
    <w:pPr>
      <w:ind w:left="284"/>
    </w:pPr>
  </w:style>
  <w:style w:type="paragraph" w:styleId="Brdtekst">
    <w:name w:val="Body Text"/>
    <w:basedOn w:val="Normal"/>
    <w:rsid w:val="007D264A"/>
    <w:pPr>
      <w:spacing w:before="0" w:after="0"/>
    </w:pPr>
    <w:rPr>
      <w:sz w:val="24"/>
    </w:rPr>
  </w:style>
  <w:style w:type="paragraph" w:styleId="Tittel">
    <w:name w:val="Title"/>
    <w:basedOn w:val="Normal"/>
    <w:qFormat/>
    <w:rsid w:val="007D264A"/>
    <w:pPr>
      <w:shd w:val="pct20" w:color="auto" w:fill="FFFFFF"/>
      <w:spacing w:before="0" w:after="0"/>
      <w:jc w:val="center"/>
    </w:pPr>
    <w:rPr>
      <w:b/>
      <w:sz w:val="32"/>
    </w:rPr>
  </w:style>
  <w:style w:type="paragraph" w:styleId="Brdtekstinnrykk">
    <w:name w:val="Body Text Indent"/>
    <w:basedOn w:val="Normal"/>
    <w:rsid w:val="007D264A"/>
    <w:pPr>
      <w:spacing w:before="0" w:after="0"/>
      <w:ind w:left="454"/>
    </w:pPr>
  </w:style>
  <w:style w:type="paragraph" w:styleId="Brdtekst3">
    <w:name w:val="Body Text 3"/>
    <w:basedOn w:val="Normal"/>
    <w:rsid w:val="00662251"/>
    <w:pPr>
      <w:spacing w:after="120"/>
    </w:pPr>
    <w:rPr>
      <w:sz w:val="16"/>
      <w:szCs w:val="16"/>
    </w:rPr>
  </w:style>
  <w:style w:type="character" w:styleId="Merknadsreferanse">
    <w:name w:val="annotation reference"/>
    <w:basedOn w:val="Standardskriftforavsnitt"/>
    <w:semiHidden/>
    <w:rsid w:val="0055077C"/>
    <w:rPr>
      <w:sz w:val="16"/>
      <w:szCs w:val="16"/>
    </w:rPr>
  </w:style>
  <w:style w:type="paragraph" w:styleId="Merknadstekst">
    <w:name w:val="annotation text"/>
    <w:basedOn w:val="Normal"/>
    <w:semiHidden/>
    <w:rsid w:val="0055077C"/>
    <w:rPr>
      <w:sz w:val="20"/>
    </w:rPr>
  </w:style>
  <w:style w:type="paragraph" w:styleId="Kommentaremne">
    <w:name w:val="annotation subject"/>
    <w:basedOn w:val="Merknadstekst"/>
    <w:next w:val="Merknadstekst"/>
    <w:semiHidden/>
    <w:rsid w:val="0055077C"/>
    <w:rPr>
      <w:b/>
      <w:bCs/>
    </w:rPr>
  </w:style>
  <w:style w:type="paragraph" w:styleId="Bobletekst">
    <w:name w:val="Balloon Text"/>
    <w:basedOn w:val="Normal"/>
    <w:semiHidden/>
    <w:rsid w:val="0055077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7166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7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42DF674.dotm</Template>
  <TotalTime>9</TotalTime>
  <Pages>2</Pages>
  <Words>161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Dato: 00.00.0000</vt:lpstr>
    </vt:vector>
  </TitlesOfParts>
  <Company>1950306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Dato: 00.00.0000</dc:title>
  <dc:creator>LPalm</dc:creator>
  <cp:lastModifiedBy>Bitten Koch</cp:lastModifiedBy>
  <cp:revision>4</cp:revision>
  <cp:lastPrinted>2015-06-03T15:13:00Z</cp:lastPrinted>
  <dcterms:created xsi:type="dcterms:W3CDTF">2018-09-12T15:41:00Z</dcterms:created>
  <dcterms:modified xsi:type="dcterms:W3CDTF">2018-09-13T09:29:00Z</dcterms:modified>
</cp:coreProperties>
</file>